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6E" w:rsidRPr="00E75AC6" w:rsidRDefault="00A80AA1" w:rsidP="00A80AA1">
      <w:pPr>
        <w:shd w:val="clear" w:color="auto" w:fill="FFFFFF"/>
        <w:spacing w:after="75" w:line="210" w:lineRule="atLeast"/>
        <w:jc w:val="center"/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</w:pPr>
      <w:proofErr w:type="spellStart"/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젠하이저</w:t>
      </w:r>
      <w:proofErr w:type="spellEnd"/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코리아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대학생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홍보단</w:t>
      </w:r>
      <w:r w:rsidRPr="00E75AC6">
        <w:rPr>
          <w:rFonts w:asciiTheme="majorHAnsi" w:eastAsiaTheme="majorHAnsi" w:hAnsiTheme="majorHAnsi" w:cs="맑은 고딕"/>
          <w:b/>
          <w:color w:val="808080" w:themeColor="background1" w:themeShade="80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>SENNHEISER SOUND HEROES</w:t>
      </w:r>
      <w:r w:rsidR="00AC48B8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 xml:space="preserve"> </w:t>
      </w:r>
      <w:r w:rsidR="00AC48B8" w:rsidRPr="00AC48B8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u w:val="double"/>
          <w:lang w:val="ko-KR" w:eastAsia="ko-KR"/>
        </w:rPr>
        <w:t>PRO</w:t>
      </w:r>
      <w:r w:rsidRPr="00E75AC6">
        <w:rPr>
          <w:rFonts w:asciiTheme="majorHAnsi" w:eastAsiaTheme="majorHAnsi" w:hAnsiTheme="majorHAnsi" w:cs="맑은 고딕"/>
          <w:b/>
          <w:color w:val="4F81BD" w:themeColor="accent1"/>
          <w:sz w:val="26"/>
          <w:szCs w:val="26"/>
          <w:lang w:val="ko-KR" w:eastAsia="ko-KR"/>
        </w:rPr>
        <w:t xml:space="preserve"> </w:t>
      </w:r>
      <w:r w:rsidRPr="00E75AC6">
        <w:rPr>
          <w:rFonts w:asciiTheme="majorHAnsi" w:eastAsiaTheme="majorHAnsi" w:hAnsiTheme="majorHAnsi" w:cs="맑은 고딕" w:hint="eastAsia"/>
          <w:b/>
          <w:color w:val="808080" w:themeColor="background1" w:themeShade="80"/>
          <w:sz w:val="26"/>
          <w:szCs w:val="26"/>
          <w:lang w:val="ko-KR" w:eastAsia="ko-KR"/>
        </w:rPr>
        <w:t>지원서</w:t>
      </w:r>
    </w:p>
    <w:p w:rsidR="00A80AA1" w:rsidRPr="00697BD3" w:rsidRDefault="00A80AA1" w:rsidP="007641EF">
      <w:pPr>
        <w:shd w:val="clear" w:color="auto" w:fill="FFFFFF"/>
        <w:spacing w:after="75" w:line="210" w:lineRule="atLeast"/>
        <w:rPr>
          <w:rFonts w:ascii="돋움" w:eastAsia="돋움" w:hAnsi="돋움" w:cs="맑은 고딕"/>
          <w:b/>
          <w:color w:val="4F81BD" w:themeColor="accent1"/>
          <w:sz w:val="10"/>
          <w:szCs w:val="10"/>
          <w:lang w:val="ko-KR" w:eastAsia="ko-KR"/>
        </w:rPr>
      </w:pPr>
    </w:p>
    <w:p w:rsidR="00697BD3" w:rsidRPr="00697BD3" w:rsidRDefault="00697BD3" w:rsidP="00A80AA1">
      <w:pPr>
        <w:shd w:val="clear" w:color="auto" w:fill="FFFFFF"/>
        <w:spacing w:after="75" w:line="210" w:lineRule="atLeast"/>
        <w:jc w:val="center"/>
        <w:rPr>
          <w:rFonts w:ascii="돋움" w:eastAsia="돋움" w:hAnsi="돋움" w:cs="맑은 고딕"/>
          <w:b/>
          <w:color w:val="4F81BD" w:themeColor="accent1"/>
          <w:sz w:val="10"/>
          <w:szCs w:val="10"/>
          <w:lang w:val="ko-KR" w:eastAsia="ko-KR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40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지원자 인적 사항</w:t>
      </w:r>
    </w:p>
    <w:tbl>
      <w:tblPr>
        <w:tblStyle w:val="a4"/>
        <w:tblW w:w="0" w:type="auto"/>
        <w:tblInd w:w="108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1155"/>
        <w:gridCol w:w="2585"/>
        <w:gridCol w:w="913"/>
        <w:gridCol w:w="2322"/>
        <w:gridCol w:w="1134"/>
        <w:gridCol w:w="1519"/>
      </w:tblGrid>
      <w:tr w:rsidR="00AC48B8" w:rsidRPr="00697BD3" w:rsidTr="00AC48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7"/>
        </w:trPr>
        <w:tc>
          <w:tcPr>
            <w:tcW w:w="115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성명</w:t>
            </w:r>
          </w:p>
        </w:tc>
        <w:tc>
          <w:tcPr>
            <w:tcW w:w="2585" w:type="dxa"/>
            <w:vAlign w:val="center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생년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월일</w:t>
            </w:r>
          </w:p>
        </w:tc>
        <w:tc>
          <w:tcPr>
            <w:tcW w:w="2322" w:type="dxa"/>
            <w:vAlign w:val="center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653" w:type="dxa"/>
            <w:gridSpan w:val="2"/>
            <w:shd w:val="clear" w:color="auto" w:fill="A6A6A6" w:themeFill="background1" w:themeFillShade="A6"/>
            <w:vAlign w:val="center"/>
          </w:tcPr>
          <w:p w:rsidR="00A80AA1" w:rsidRPr="007641EF" w:rsidRDefault="00A80AA1" w:rsidP="00A80AA1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증명 사진</w:t>
            </w:r>
          </w:p>
        </w:tc>
      </w:tr>
      <w:tr w:rsidR="00AC48B8" w:rsidRPr="00697BD3" w:rsidTr="00AC48B8">
        <w:trPr>
          <w:trHeight w:val="571"/>
        </w:trPr>
        <w:tc>
          <w:tcPr>
            <w:tcW w:w="115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소속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학교명</w:t>
            </w:r>
          </w:p>
        </w:tc>
        <w:tc>
          <w:tcPr>
            <w:tcW w:w="2585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핸드폰</w:t>
            </w:r>
          </w:p>
        </w:tc>
        <w:tc>
          <w:tcPr>
            <w:tcW w:w="2322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653" w:type="dxa"/>
            <w:gridSpan w:val="2"/>
            <w:vMerge w:val="restart"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C48B8" w:rsidRPr="00697BD3" w:rsidTr="00AC48B8">
        <w:trPr>
          <w:trHeight w:val="649"/>
        </w:trPr>
        <w:tc>
          <w:tcPr>
            <w:tcW w:w="115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전공</w:t>
            </w:r>
          </w:p>
        </w:tc>
        <w:tc>
          <w:tcPr>
            <w:tcW w:w="2585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메일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2322" w:type="dxa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653" w:type="dxa"/>
            <w:gridSpan w:val="2"/>
            <w:vMerge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AC48B8">
        <w:trPr>
          <w:trHeight w:val="873"/>
        </w:trPr>
        <w:tc>
          <w:tcPr>
            <w:tcW w:w="1155" w:type="dxa"/>
            <w:shd w:val="clear" w:color="auto" w:fill="A6A6A6" w:themeFill="background1" w:themeFillShade="A6"/>
            <w:vAlign w:val="center"/>
          </w:tcPr>
          <w:p w:rsidR="00697BD3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거주지</w:t>
            </w:r>
          </w:p>
          <w:p w:rsidR="00A80AA1" w:rsidRPr="007641EF" w:rsidRDefault="00A80AA1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주소</w:t>
            </w:r>
          </w:p>
        </w:tc>
        <w:tc>
          <w:tcPr>
            <w:tcW w:w="5820" w:type="dxa"/>
            <w:gridSpan w:val="3"/>
            <w:vAlign w:val="center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2653" w:type="dxa"/>
            <w:gridSpan w:val="2"/>
            <w:vMerge/>
          </w:tcPr>
          <w:p w:rsidR="00A80AA1" w:rsidRPr="00697BD3" w:rsidRDefault="00A80AA1" w:rsidP="00A80AA1">
            <w:pPr>
              <w:jc w:val="center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C48B8" w:rsidRPr="00697BD3" w:rsidTr="00AC48B8">
        <w:trPr>
          <w:trHeight w:val="873"/>
        </w:trPr>
        <w:tc>
          <w:tcPr>
            <w:tcW w:w="1155" w:type="dxa"/>
            <w:shd w:val="clear" w:color="auto" w:fill="A6A6A6" w:themeFill="background1" w:themeFillShade="A6"/>
            <w:vAlign w:val="center"/>
          </w:tcPr>
          <w:p w:rsidR="00AC48B8" w:rsidRPr="00AC48B8" w:rsidRDefault="00AC48B8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00"/>
                <w:sz w:val="20"/>
                <w:szCs w:val="20"/>
                <w:lang w:eastAsia="ko-KR"/>
              </w:rPr>
            </w:pPr>
            <w:r w:rsidRPr="00AC48B8">
              <w:rPr>
                <w:rFonts w:ascii="돋움" w:eastAsia="돋움" w:hAnsi="돋움" w:hint="eastAsia"/>
                <w:b/>
                <w:color w:val="FFFF00"/>
                <w:sz w:val="20"/>
                <w:szCs w:val="20"/>
                <w:lang w:eastAsia="ko-KR"/>
              </w:rPr>
              <w:t>활동</w:t>
            </w:r>
          </w:p>
          <w:p w:rsidR="00AC48B8" w:rsidRPr="007641EF" w:rsidRDefault="00AC48B8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</w:pPr>
            <w:r w:rsidRPr="00AC48B8">
              <w:rPr>
                <w:rFonts w:ascii="돋움" w:eastAsia="돋움" w:hAnsi="돋움" w:hint="eastAsia"/>
                <w:b/>
                <w:color w:val="FFFF00"/>
                <w:sz w:val="20"/>
                <w:szCs w:val="20"/>
                <w:lang w:eastAsia="ko-KR"/>
              </w:rPr>
              <w:t>분야</w:t>
            </w:r>
          </w:p>
        </w:tc>
        <w:tc>
          <w:tcPr>
            <w:tcW w:w="5820" w:type="dxa"/>
            <w:gridSpan w:val="3"/>
            <w:vAlign w:val="center"/>
          </w:tcPr>
          <w:p w:rsidR="00AC48B8" w:rsidRPr="00AC48B8" w:rsidRDefault="00AC48B8" w:rsidP="00A80AA1">
            <w:pPr>
              <w:jc w:val="left"/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</w:pPr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구체적인 장르 및 담당을 명확히 기입해주세요</w:t>
            </w:r>
          </w:p>
          <w:p w:rsidR="00AC48B8" w:rsidRDefault="00AC48B8" w:rsidP="00A80AA1">
            <w:pPr>
              <w:jc w:val="left"/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</w:pPr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예&gt;</w:t>
            </w:r>
            <w:r w:rsidRPr="00AC48B8"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 xml:space="preserve"> </w:t>
            </w:r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 xml:space="preserve">보컬 </w:t>
            </w:r>
            <w:r w:rsidRPr="00AC48B8"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>(</w:t>
            </w:r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발라드)</w:t>
            </w:r>
            <w:r w:rsidRPr="00AC48B8"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 xml:space="preserve"> / </w:t>
            </w:r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관악기(플루트)</w:t>
            </w:r>
            <w:r w:rsidRPr="00AC48B8"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 xml:space="preserve"> / </w:t>
            </w:r>
            <w:proofErr w:type="spellStart"/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락</w:t>
            </w:r>
            <w:proofErr w:type="spellEnd"/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(</w:t>
            </w:r>
            <w:proofErr w:type="spellStart"/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일렉기타</w:t>
            </w:r>
            <w:proofErr w:type="spellEnd"/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)</w:t>
            </w:r>
            <w:r w:rsidRPr="00AC48B8"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 xml:space="preserve"> </w:t>
            </w:r>
            <w:r w:rsidRPr="00AC48B8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등등</w:t>
            </w:r>
          </w:p>
          <w:p w:rsidR="00AC48B8" w:rsidRPr="00697BD3" w:rsidRDefault="00AC48B8" w:rsidP="00A80AA1">
            <w:pPr>
              <w:jc w:val="left"/>
              <w:rPr>
                <w:rFonts w:ascii="돋움" w:eastAsia="돋움" w:hAnsi="돋움"/>
                <w:sz w:val="20"/>
                <w:szCs w:val="20"/>
                <w:lang w:eastAsia="ko-KR"/>
              </w:rPr>
            </w:pPr>
            <w:r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(작성 후,</w:t>
            </w:r>
            <w:r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본 작성요령 관련 파란 글씨 내용은 삭제해주세요.</w:t>
            </w:r>
            <w:r>
              <w:rPr>
                <w:rFonts w:ascii="돋움" w:eastAsia="돋움" w:hAnsi="돋움"/>
                <w:i/>
                <w:color w:val="0070C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AC48B8" w:rsidRDefault="00AC48B8" w:rsidP="00AC48B8">
            <w:pPr>
              <w:ind w:firstLineChars="100" w:firstLine="196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</w:pPr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소속</w:t>
            </w:r>
          </w:p>
          <w:p w:rsidR="00AC48B8" w:rsidRPr="00AC48B8" w:rsidRDefault="00AC48B8" w:rsidP="00AC48B8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밴드명</w:t>
            </w:r>
            <w:proofErr w:type="spellEnd"/>
          </w:p>
        </w:tc>
        <w:tc>
          <w:tcPr>
            <w:tcW w:w="1519" w:type="dxa"/>
          </w:tcPr>
          <w:p w:rsidR="00AC48B8" w:rsidRPr="003C52D4" w:rsidRDefault="003C52D4" w:rsidP="003C52D4">
            <w:pPr>
              <w:rPr>
                <w:rFonts w:ascii="돋움" w:eastAsia="돋움" w:hAnsi="돋움" w:hint="eastAsia"/>
                <w:i/>
                <w:sz w:val="20"/>
                <w:szCs w:val="20"/>
                <w:lang w:eastAsia="ko-KR"/>
              </w:rPr>
            </w:pPr>
            <w:r w:rsidRPr="003C52D4">
              <w:rPr>
                <w:rFonts w:ascii="돋움" w:eastAsia="돋움" w:hAnsi="돋움" w:hint="eastAsia"/>
                <w:i/>
                <w:color w:val="0070C0"/>
                <w:sz w:val="20"/>
                <w:szCs w:val="20"/>
                <w:lang w:eastAsia="ko-KR"/>
              </w:rPr>
              <w:t>해당될 경우에 한해 작성</w:t>
            </w:r>
          </w:p>
        </w:tc>
      </w:tr>
    </w:tbl>
    <w:p w:rsidR="00E75AC6" w:rsidRPr="00AC48B8" w:rsidRDefault="00E75AC6" w:rsidP="00A80AA1">
      <w:pPr>
        <w:jc w:val="left"/>
        <w:rPr>
          <w:rFonts w:ascii="돋움" w:eastAsia="돋움" w:hAnsi="돋움"/>
          <w:sz w:val="20"/>
          <w:szCs w:val="20"/>
          <w:lang w:eastAsia="ko-KR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40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온라인 활동 현황</w:t>
      </w:r>
    </w:p>
    <w:tbl>
      <w:tblPr>
        <w:tblStyle w:val="a4"/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4065"/>
        <w:gridCol w:w="5711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C48B8" w:rsidP="007641EF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개인 </w:t>
            </w:r>
            <w:r w:rsidR="00A80AA1"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Facebook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C48B8" w:rsidP="00F950BB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개인 </w:t>
            </w:r>
            <w:r w:rsidR="00A80AA1"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Blog URL (Naver, Tistory, Blogspot)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C48B8" w:rsidP="00F950BB">
            <w:pPr>
              <w:jc w:val="center"/>
              <w:rPr>
                <w:rFonts w:ascii="돋움" w:hAnsi="돋움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개인 </w:t>
            </w:r>
            <w:r w:rsidR="007641EF"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Instagram</w:t>
            </w:r>
            <w:r w:rsidR="007641EF"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  <w:t xml:space="preserve"> </w:t>
            </w:r>
            <w:r w:rsidR="007641EF"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또는 </w:t>
            </w:r>
            <w:r w:rsidR="007641EF"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  <w:t>Polar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7641EF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7641EF" w:rsidRPr="007641EF" w:rsidRDefault="00AC48B8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</w:pPr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 xml:space="preserve">소속 밴드 </w:t>
            </w:r>
            <w:r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  <w:t>Facebook URL</w:t>
            </w:r>
          </w:p>
        </w:tc>
        <w:tc>
          <w:tcPr>
            <w:tcW w:w="5711" w:type="dxa"/>
          </w:tcPr>
          <w:p w:rsidR="007641EF" w:rsidRPr="00697BD3" w:rsidRDefault="007641EF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A80AA1" w:rsidRPr="007641EF" w:rsidRDefault="00A80AA1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활동 중인 온라인 커뮤니티 URL</w:t>
            </w:r>
          </w:p>
        </w:tc>
        <w:tc>
          <w:tcPr>
            <w:tcW w:w="5711" w:type="dxa"/>
          </w:tcPr>
          <w:p w:rsidR="00A80AA1" w:rsidRPr="00697BD3" w:rsidRDefault="00A80AA1" w:rsidP="00A80AA1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E75AC6" w:rsidRPr="00E75AC6" w:rsidRDefault="00E75AC6" w:rsidP="00A80AA1">
      <w:pPr>
        <w:jc w:val="left"/>
        <w:rPr>
          <w:rFonts w:ascii="돋움" w:hAnsi="돋움"/>
          <w:sz w:val="20"/>
          <w:szCs w:val="20"/>
        </w:rPr>
      </w:pPr>
    </w:p>
    <w:p w:rsidR="00A80AA1" w:rsidRPr="00ED6A51" w:rsidRDefault="00A80AA1" w:rsidP="00A80AA1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관심 분야 관련</w:t>
      </w:r>
    </w:p>
    <w:tbl>
      <w:tblPr>
        <w:tblStyle w:val="a4"/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blBorders>
        <w:tblLook w:val="04A0" w:firstRow="1" w:lastRow="0" w:firstColumn="1" w:lastColumn="0" w:noHBand="0" w:noVBand="1"/>
      </w:tblPr>
      <w:tblGrid>
        <w:gridCol w:w="4065"/>
        <w:gridCol w:w="5711"/>
      </w:tblGrid>
      <w:tr w:rsidR="00697BD3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spacing w:line="240" w:lineRule="auto"/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취미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spacing w:line="240" w:lineRule="auto"/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697BD3">
        <w:trPr>
          <w:trHeight w:val="485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특기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697BD3">
        <w:trPr>
          <w:trHeight w:val="947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나에게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있어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 xml:space="preserve"> ‘</w:t>
            </w:r>
            <w:r w:rsidRPr="007641EF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</w:rPr>
              <w:t>젠하이저’란</w:t>
            </w: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>?</w:t>
            </w:r>
          </w:p>
        </w:tc>
        <w:tc>
          <w:tcPr>
            <w:tcW w:w="5711" w:type="dxa"/>
          </w:tcPr>
          <w:p w:rsidR="00E75AC6" w:rsidRPr="00697BD3" w:rsidRDefault="00E75AC6" w:rsidP="00E75AC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697BD3" w:rsidRPr="00697BD3" w:rsidTr="00E75AC6">
        <w:trPr>
          <w:trHeight w:val="1054"/>
        </w:trPr>
        <w:tc>
          <w:tcPr>
            <w:tcW w:w="4065" w:type="dxa"/>
            <w:shd w:val="clear" w:color="auto" w:fill="A6A6A6" w:themeFill="background1" w:themeFillShade="A6"/>
            <w:vAlign w:val="center"/>
          </w:tcPr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  <w:lang w:eastAsia="ko-KR"/>
              </w:rPr>
            </w:pP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lastRenderedPageBreak/>
              <w:t xml:space="preserve">사용 중인 </w:t>
            </w:r>
            <w:r w:rsidR="00AC48B8"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마이크</w:t>
            </w:r>
          </w:p>
          <w:p w:rsidR="00AC48B8" w:rsidRDefault="00AC48B8" w:rsidP="002176FD">
            <w:pPr>
              <w:ind w:firstLineChars="500" w:firstLine="981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 xml:space="preserve">브랜드 </w:t>
            </w:r>
            <w:r>
              <w:rPr>
                <w:rFonts w:ascii="돋움" w:eastAsia="돋움" w:hAnsi="돋움" w:hint="eastAsia"/>
                <w:b/>
                <w:color w:val="FFFFFF" w:themeColor="background1"/>
                <w:sz w:val="20"/>
                <w:szCs w:val="20"/>
                <w:lang w:eastAsia="ko-KR"/>
              </w:rPr>
              <w:t>및 모델명은</w:t>
            </w:r>
            <w:r w:rsidR="00697BD3"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 xml:space="preserve">? </w:t>
            </w:r>
          </w:p>
          <w:p w:rsidR="00697BD3" w:rsidRPr="007641EF" w:rsidRDefault="00697BD3" w:rsidP="00697BD3">
            <w:pPr>
              <w:jc w:val="center"/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</w:pPr>
            <w:r w:rsidRPr="007641EF">
              <w:rPr>
                <w:rFonts w:ascii="돋움" w:eastAsia="돋움" w:hAnsi="돋움"/>
                <w:b/>
                <w:color w:val="FFFFFF" w:themeColor="background1"/>
                <w:sz w:val="20"/>
                <w:szCs w:val="20"/>
              </w:rPr>
              <w:t>그리고 그 선택 이유는?</w:t>
            </w:r>
          </w:p>
        </w:tc>
        <w:tc>
          <w:tcPr>
            <w:tcW w:w="5711" w:type="dxa"/>
          </w:tcPr>
          <w:p w:rsidR="00697BD3" w:rsidRPr="00697BD3" w:rsidRDefault="00697BD3" w:rsidP="00157056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ED6A51" w:rsidRDefault="00ED6A51" w:rsidP="00F950BB">
      <w:pPr>
        <w:rPr>
          <w:rFonts w:ascii="돋움" w:hAnsi="돋움"/>
          <w:sz w:val="20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자기소개 (500자 내외)</w:t>
      </w:r>
    </w:p>
    <w:tbl>
      <w:tblPr>
        <w:tblStyle w:val="a4"/>
        <w:tblW w:w="9776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9776"/>
      </w:tblGrid>
      <w:tr w:rsidR="00A80AA1" w:rsidRPr="00697BD3" w:rsidTr="00E7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54"/>
        </w:trPr>
        <w:tc>
          <w:tcPr>
            <w:tcW w:w="9776" w:type="dxa"/>
          </w:tcPr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697BD3" w:rsidRPr="00697BD3" w:rsidRDefault="00697BD3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E75AC6" w:rsidRPr="00ED6A51" w:rsidRDefault="00E75AC6" w:rsidP="00F950BB">
      <w:pPr>
        <w:rPr>
          <w:rFonts w:ascii="돋움" w:hAnsi="돋움"/>
          <w:sz w:val="22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활동계획 및 포부 (500자 내외)</w:t>
      </w:r>
    </w:p>
    <w:tbl>
      <w:tblPr>
        <w:tblStyle w:val="a4"/>
        <w:tblW w:w="9776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9776"/>
      </w:tblGrid>
      <w:tr w:rsidR="00A80AA1" w:rsidRPr="00697BD3" w:rsidTr="00697B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776" w:type="dxa"/>
          </w:tcPr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697BD3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  <w:p w:rsidR="00A80AA1" w:rsidRPr="00F950BB" w:rsidRDefault="00A80AA1" w:rsidP="00697BD3">
            <w:pPr>
              <w:jc w:val="left"/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E75AC6" w:rsidRPr="00F950BB" w:rsidRDefault="00E75AC6" w:rsidP="00F950BB">
      <w:pPr>
        <w:rPr>
          <w:rFonts w:ascii="돋움" w:hAnsi="돋움"/>
          <w:color w:val="808080" w:themeColor="background1" w:themeShade="80"/>
          <w:sz w:val="20"/>
          <w:szCs w:val="20"/>
        </w:rPr>
      </w:pPr>
    </w:p>
    <w:p w:rsidR="00A80AA1" w:rsidRPr="00ED6A51" w:rsidRDefault="00A80AA1" w:rsidP="00697BD3">
      <w:pPr>
        <w:pStyle w:val="af1"/>
        <w:widowControl w:val="0"/>
        <w:numPr>
          <w:ilvl w:val="0"/>
          <w:numId w:val="42"/>
        </w:numPr>
        <w:wordWrap w:val="0"/>
        <w:autoSpaceDE w:val="0"/>
        <w:autoSpaceDN w:val="0"/>
        <w:spacing w:after="200" w:line="276" w:lineRule="auto"/>
        <w:ind w:leftChars="0"/>
        <w:jc w:val="left"/>
        <w:rPr>
          <w:rFonts w:ascii="돋움" w:eastAsia="돋움" w:hAnsi="돋움"/>
          <w:b/>
          <w:color w:val="548DD4" w:themeColor="text2" w:themeTint="99"/>
          <w:sz w:val="22"/>
          <w:szCs w:val="20"/>
        </w:rPr>
      </w:pP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>수상내역 및 동아리</w:t>
      </w:r>
      <w:r w:rsidR="00275567">
        <w:rPr>
          <w:rFonts w:ascii="돋움" w:eastAsia="돋움" w:hAnsi="돋움" w:hint="eastAsia"/>
          <w:b/>
          <w:color w:val="548DD4" w:themeColor="text2" w:themeTint="99"/>
          <w:sz w:val="22"/>
          <w:szCs w:val="20"/>
          <w:lang w:eastAsia="ko-KR"/>
        </w:rPr>
        <w:t>, 밴드</w:t>
      </w:r>
      <w:r w:rsidRPr="00ED6A51">
        <w:rPr>
          <w:rFonts w:ascii="돋움" w:eastAsia="돋움" w:hAnsi="돋움" w:hint="eastAsia"/>
          <w:b/>
          <w:color w:val="548DD4" w:themeColor="text2" w:themeTint="99"/>
          <w:sz w:val="22"/>
          <w:szCs w:val="20"/>
        </w:rPr>
        <w:t xml:space="preserve"> 활동 등 기타 활동 경력</w:t>
      </w:r>
    </w:p>
    <w:tbl>
      <w:tblPr>
        <w:tblStyle w:val="a4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2893"/>
        <w:gridCol w:w="1825"/>
        <w:gridCol w:w="4905"/>
      </w:tblGrid>
      <w:tr w:rsidR="00A80AA1" w:rsidRPr="00697BD3" w:rsidTr="00E75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4"/>
        </w:trPr>
        <w:tc>
          <w:tcPr>
            <w:tcW w:w="2943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대회 명 / 활동 명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수상내역</w:t>
            </w:r>
          </w:p>
        </w:tc>
        <w:tc>
          <w:tcPr>
            <w:tcW w:w="4990" w:type="dxa"/>
            <w:shd w:val="clear" w:color="auto" w:fill="A6A6A6" w:themeFill="background1" w:themeFillShade="A6"/>
            <w:vAlign w:val="center"/>
          </w:tcPr>
          <w:p w:rsidR="00A80AA1" w:rsidRPr="00697BD3" w:rsidRDefault="00A80AA1" w:rsidP="00E75AC6">
            <w:pPr>
              <w:jc w:val="center"/>
              <w:rPr>
                <w:rFonts w:ascii="돋움" w:eastAsia="돋움" w:hAnsi="돋움"/>
                <w:color w:val="FFFFFF" w:themeColor="background1"/>
                <w:sz w:val="20"/>
                <w:szCs w:val="20"/>
              </w:rPr>
            </w:pPr>
            <w:r w:rsidRPr="00697BD3">
              <w:rPr>
                <w:rFonts w:ascii="돋움" w:eastAsia="돋움" w:hAnsi="돋움" w:hint="eastAsia"/>
                <w:color w:val="FFFFFF" w:themeColor="background1"/>
                <w:sz w:val="20"/>
                <w:szCs w:val="20"/>
              </w:rPr>
              <w:t>수상일 / 활동기간</w:t>
            </w:r>
          </w:p>
        </w:tc>
      </w:tr>
      <w:tr w:rsidR="00A80AA1" w:rsidRPr="00697BD3" w:rsidTr="00E75AC6">
        <w:trPr>
          <w:trHeight w:val="516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E75AC6">
        <w:trPr>
          <w:trHeight w:val="496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  <w:tr w:rsidR="00A80AA1" w:rsidRPr="00697BD3" w:rsidTr="00E75AC6">
        <w:trPr>
          <w:trHeight w:val="490"/>
        </w:trPr>
        <w:tc>
          <w:tcPr>
            <w:tcW w:w="29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  <w:tc>
          <w:tcPr>
            <w:tcW w:w="4990" w:type="dxa"/>
            <w:vAlign w:val="center"/>
          </w:tcPr>
          <w:p w:rsidR="00A80AA1" w:rsidRPr="00697BD3" w:rsidRDefault="00A80AA1" w:rsidP="00E75AC6">
            <w:pPr>
              <w:rPr>
                <w:rFonts w:ascii="돋움" w:eastAsia="돋움" w:hAnsi="돋움"/>
                <w:sz w:val="20"/>
                <w:szCs w:val="20"/>
              </w:rPr>
            </w:pPr>
          </w:p>
        </w:tc>
      </w:tr>
    </w:tbl>
    <w:p w:rsidR="00A80AA1" w:rsidRPr="00697BD3" w:rsidRDefault="00A80AA1" w:rsidP="00A80AA1">
      <w:pPr>
        <w:pStyle w:val="af1"/>
        <w:ind w:leftChars="0" w:left="0"/>
        <w:jc w:val="center"/>
        <w:rPr>
          <w:rFonts w:ascii="돋움" w:eastAsia="돋움" w:hAnsi="돋움"/>
          <w:sz w:val="20"/>
          <w:szCs w:val="20"/>
        </w:rPr>
      </w:pPr>
    </w:p>
    <w:p w:rsidR="00A80AA1" w:rsidRPr="00697BD3" w:rsidRDefault="00A80AA1" w:rsidP="00E75AC6">
      <w:pPr>
        <w:pStyle w:val="af1"/>
        <w:ind w:leftChars="0" w:left="0" w:firstLineChars="1100" w:firstLine="2200"/>
        <w:jc w:val="right"/>
        <w:rPr>
          <w:rFonts w:ascii="돋움" w:eastAsia="돋움" w:hAnsi="돋움"/>
          <w:sz w:val="20"/>
          <w:szCs w:val="20"/>
        </w:rPr>
      </w:pPr>
      <w:r w:rsidRPr="00697BD3">
        <w:rPr>
          <w:rFonts w:ascii="돋움" w:eastAsia="돋움" w:hAnsi="돋움" w:hint="eastAsia"/>
          <w:sz w:val="20"/>
          <w:szCs w:val="20"/>
        </w:rPr>
        <w:t>위 기재 내용은 모두 사실임을 서명합니다.</w:t>
      </w:r>
    </w:p>
    <w:p w:rsidR="00A80AA1" w:rsidRPr="007641EF" w:rsidRDefault="00A80AA1" w:rsidP="007641EF">
      <w:pPr>
        <w:pStyle w:val="af1"/>
        <w:ind w:leftChars="0" w:left="0"/>
        <w:jc w:val="right"/>
        <w:rPr>
          <w:rFonts w:ascii="돋움" w:hAnsi="돋움"/>
          <w:sz w:val="20"/>
          <w:szCs w:val="20"/>
        </w:rPr>
      </w:pPr>
      <w:r w:rsidRPr="00697BD3">
        <w:rPr>
          <w:rFonts w:ascii="돋움" w:eastAsia="돋움" w:hAnsi="돋움" w:hint="eastAsia"/>
          <w:sz w:val="20"/>
          <w:szCs w:val="20"/>
        </w:rPr>
        <w:t>년    월</w:t>
      </w:r>
      <w:r w:rsidR="007641EF">
        <w:rPr>
          <w:rFonts w:ascii="돋움" w:eastAsia="돋움" w:hAnsi="돋움" w:hint="eastAsia"/>
          <w:sz w:val="20"/>
          <w:szCs w:val="20"/>
          <w:lang w:eastAsia="ko-KR"/>
        </w:rPr>
        <w:t xml:space="preserve">  </w:t>
      </w:r>
      <w:r w:rsidR="007641EF">
        <w:rPr>
          <w:rFonts w:ascii="돋움" w:eastAsia="돋움" w:hAnsi="돋움" w:hint="eastAsia"/>
          <w:sz w:val="20"/>
          <w:szCs w:val="20"/>
        </w:rPr>
        <w:t xml:space="preserve">  </w:t>
      </w:r>
      <w:r w:rsidR="007641EF">
        <w:rPr>
          <w:rFonts w:ascii="돋움" w:eastAsia="돋움" w:hAnsi="돋움" w:hint="eastAsia"/>
          <w:sz w:val="20"/>
          <w:szCs w:val="20"/>
          <w:lang w:eastAsia="ko-KR"/>
        </w:rPr>
        <w:t>일</w:t>
      </w:r>
    </w:p>
    <w:p w:rsidR="00BD29E4" w:rsidRPr="00697BD3" w:rsidRDefault="00A80AA1" w:rsidP="00ED6A51">
      <w:pPr>
        <w:pStyle w:val="af1"/>
        <w:ind w:leftChars="0" w:left="0" w:firstLineChars="2400" w:firstLine="4800"/>
        <w:jc w:val="right"/>
        <w:rPr>
          <w:rFonts w:ascii="돋움" w:eastAsia="돋움" w:hAnsi="돋움"/>
          <w:color w:val="0D0D0D"/>
          <w:sz w:val="20"/>
          <w:szCs w:val="20"/>
          <w:lang w:eastAsia="ko-KR"/>
        </w:rPr>
      </w:pPr>
      <w:r w:rsidRPr="00697BD3">
        <w:rPr>
          <w:rFonts w:ascii="돋움" w:eastAsia="돋움" w:hAnsi="돋움" w:hint="eastAsia"/>
          <w:sz w:val="20"/>
          <w:szCs w:val="20"/>
        </w:rPr>
        <w:t>(서명)</w:t>
      </w:r>
    </w:p>
    <w:sectPr w:rsidR="00BD29E4" w:rsidRPr="00697BD3" w:rsidSect="00A80AA1">
      <w:headerReference w:type="default" r:id="rId8"/>
      <w:pgSz w:w="11906" w:h="16838" w:code="9"/>
      <w:pgMar w:top="1440" w:right="1080" w:bottom="1440" w:left="108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2A7" w:rsidRDefault="00B322A7">
      <w:r>
        <w:separator/>
      </w:r>
    </w:p>
  </w:endnote>
  <w:endnote w:type="continuationSeparator" w:id="0">
    <w:p w:rsidR="00B322A7" w:rsidRDefault="00B32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venir Book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Sennheiser-Book">
    <w:altName w:val="Corbel"/>
    <w:charset w:val="00"/>
    <w:family w:val="swiss"/>
    <w:pitch w:val="variable"/>
    <w:sig w:usb0="8000002F" w:usb1="10000048" w:usb2="00000000" w:usb3="00000000" w:csb0="00000013" w:csb1="00000000"/>
  </w:font>
  <w:font w:name="Sennheiser-Bold">
    <w:altName w:val="Corbel"/>
    <w:charset w:val="00"/>
    <w:family w:val="swiss"/>
    <w:pitch w:val="variable"/>
    <w:sig w:usb0="8000002F" w:usb1="1000004A" w:usb2="00000000" w:usb3="00000000" w:csb0="0000001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2A7" w:rsidRDefault="00B322A7">
      <w:r>
        <w:separator/>
      </w:r>
    </w:p>
  </w:footnote>
  <w:footnote w:type="continuationSeparator" w:id="0">
    <w:p w:rsidR="00B322A7" w:rsidRDefault="00B32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CCA" w:rsidRDefault="00191001" w:rsidP="00F11385">
    <w:pPr>
      <w:pStyle w:val="a5"/>
    </w:pPr>
    <w:r>
      <w:rPr>
        <w:noProof/>
        <w:lang w:val="en-US" w:eastAsia="ko-KR"/>
      </w:rPr>
      <w:drawing>
        <wp:inline distT="0" distB="0" distL="0" distR="0">
          <wp:extent cx="7610475" cy="1216025"/>
          <wp:effectExtent l="0" t="0" r="9525" b="3175"/>
          <wp:docPr id="2" name="그림 2" descr="Kopf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pf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1216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6BEB7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4424D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93EF1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350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63672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1AAC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78B8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9C5F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087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F0A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012B3A"/>
    <w:multiLevelType w:val="hybridMultilevel"/>
    <w:tmpl w:val="FF66A1D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08B35BEE"/>
    <w:multiLevelType w:val="multilevel"/>
    <w:tmpl w:val="2552FDCA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Garamond" w:hAnsi="Garamond" w:hint="default"/>
        <w:b w:val="0"/>
        <w:i w:val="0"/>
        <w:sz w:val="20"/>
      </w:rPr>
    </w:lvl>
    <w:lvl w:ilvl="1">
      <w:start w:val="1"/>
      <w:numFmt w:val="bullet"/>
      <w:lvlText w:val=""/>
      <w:lvlJc w:val="left"/>
      <w:pPr>
        <w:tabs>
          <w:tab w:val="num" w:pos="454"/>
        </w:tabs>
        <w:ind w:left="454" w:hanging="227"/>
      </w:pPr>
      <w:rPr>
        <w:rFonts w:ascii="Wingdings" w:hAnsi="Wingdings" w:hint="default"/>
        <w:b w:val="0"/>
        <w:i w:val="0"/>
        <w:sz w:val="18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9413C8D"/>
    <w:multiLevelType w:val="multilevel"/>
    <w:tmpl w:val="7A6601C0"/>
    <w:styleLink w:val="List0"/>
    <w:lvl w:ilvl="0">
      <w:numFmt w:val="bullet"/>
      <w:lvlText w:val="■"/>
      <w:lvlJc w:val="left"/>
      <w:pPr>
        <w:tabs>
          <w:tab w:val="num" w:pos="500"/>
        </w:tabs>
        <w:ind w:left="500" w:hanging="500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 w:eastAsia="ko-KR"/>
      </w:rPr>
    </w:lvl>
    <w:lvl w:ilvl="1">
      <w:start w:val="1"/>
      <w:numFmt w:val="bullet"/>
      <w:lvlText w:val="■"/>
      <w:lvlJc w:val="left"/>
      <w:pPr>
        <w:tabs>
          <w:tab w:val="num" w:pos="733"/>
        </w:tabs>
        <w:ind w:left="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133"/>
        </w:tabs>
        <w:ind w:left="1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533"/>
        </w:tabs>
        <w:ind w:left="1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933"/>
        </w:tabs>
        <w:ind w:left="19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333"/>
        </w:tabs>
        <w:ind w:left="23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733"/>
        </w:tabs>
        <w:ind w:left="2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133"/>
        </w:tabs>
        <w:ind w:left="3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533"/>
        </w:tabs>
        <w:ind w:left="3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13" w15:restartNumberingAfterBreak="0">
    <w:nsid w:val="0B932BB5"/>
    <w:multiLevelType w:val="multilevel"/>
    <w:tmpl w:val="FB58F5D6"/>
    <w:lvl w:ilvl="0">
      <w:numFmt w:val="bullet"/>
      <w:lvlText w:val="■"/>
      <w:lvlJc w:val="left"/>
      <w:pPr>
        <w:tabs>
          <w:tab w:val="num" w:pos="417"/>
        </w:tabs>
        <w:ind w:left="417" w:hanging="417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</w:rPr>
    </w:lvl>
    <w:lvl w:ilvl="1">
      <w:start w:val="1"/>
      <w:numFmt w:val="bullet"/>
      <w:lvlText w:val="■"/>
      <w:lvlJc w:val="left"/>
      <w:pPr>
        <w:tabs>
          <w:tab w:val="num" w:pos="678"/>
        </w:tabs>
        <w:ind w:left="678" w:hanging="277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2">
      <w:start w:val="1"/>
      <w:numFmt w:val="bullet"/>
      <w:lvlText w:val="◆"/>
      <w:lvlJc w:val="left"/>
      <w:pPr>
        <w:tabs>
          <w:tab w:val="num" w:pos="1078"/>
        </w:tabs>
        <w:ind w:left="1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3">
      <w:start w:val="1"/>
      <w:numFmt w:val="bullet"/>
      <w:lvlText w:val="●"/>
      <w:lvlJc w:val="left"/>
      <w:pPr>
        <w:tabs>
          <w:tab w:val="num" w:pos="1478"/>
        </w:tabs>
        <w:ind w:left="1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4">
      <w:start w:val="1"/>
      <w:numFmt w:val="bullet"/>
      <w:lvlText w:val="■"/>
      <w:lvlJc w:val="left"/>
      <w:pPr>
        <w:tabs>
          <w:tab w:val="num" w:pos="1878"/>
        </w:tabs>
        <w:ind w:left="18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5">
      <w:start w:val="1"/>
      <w:numFmt w:val="bullet"/>
      <w:lvlText w:val="◆"/>
      <w:lvlJc w:val="left"/>
      <w:pPr>
        <w:tabs>
          <w:tab w:val="num" w:pos="2278"/>
        </w:tabs>
        <w:ind w:left="22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6">
      <w:start w:val="1"/>
      <w:numFmt w:val="bullet"/>
      <w:lvlText w:val="●"/>
      <w:lvlJc w:val="left"/>
      <w:pPr>
        <w:tabs>
          <w:tab w:val="num" w:pos="2678"/>
        </w:tabs>
        <w:ind w:left="26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7">
      <w:start w:val="1"/>
      <w:numFmt w:val="bullet"/>
      <w:lvlText w:val="■"/>
      <w:lvlJc w:val="left"/>
      <w:pPr>
        <w:tabs>
          <w:tab w:val="num" w:pos="3078"/>
        </w:tabs>
        <w:ind w:left="3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  <w:lvl w:ilvl="8">
      <w:start w:val="1"/>
      <w:numFmt w:val="bullet"/>
      <w:lvlText w:val="◆"/>
      <w:lvlJc w:val="left"/>
      <w:pPr>
        <w:tabs>
          <w:tab w:val="num" w:pos="3478"/>
        </w:tabs>
        <w:ind w:left="3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</w:rPr>
    </w:lvl>
  </w:abstractNum>
  <w:abstractNum w:abstractNumId="14" w15:restartNumberingAfterBreak="0">
    <w:nsid w:val="10136AF1"/>
    <w:multiLevelType w:val="multilevel"/>
    <w:tmpl w:val="BB4E214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bullet"/>
      <w:lvlText w:val=""/>
      <w:lvlJc w:val="left"/>
      <w:pPr>
        <w:tabs>
          <w:tab w:val="num" w:pos="851"/>
        </w:tabs>
        <w:ind w:left="851" w:hanging="284"/>
      </w:pPr>
      <w:rPr>
        <w:rFonts w:ascii="Wingdings" w:hAnsi="Wingdings" w:cs="Times New Roman" w:hint="default"/>
        <w:color w:val="0096D6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15" w15:restartNumberingAfterBreak="0">
    <w:nsid w:val="10ED0F06"/>
    <w:multiLevelType w:val="multilevel"/>
    <w:tmpl w:val="8E7CADC8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077"/>
        </w:tabs>
        <w:ind w:left="1077" w:hanging="1077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191"/>
        </w:tabs>
        <w:ind w:left="1191" w:hanging="1191"/>
      </w:pPr>
      <w:rPr>
        <w:rFonts w:hint="default"/>
      </w:rPr>
    </w:lvl>
  </w:abstractNum>
  <w:abstractNum w:abstractNumId="16" w15:restartNumberingAfterBreak="0">
    <w:nsid w:val="16D1077A"/>
    <w:multiLevelType w:val="multilevel"/>
    <w:tmpl w:val="8164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CB13AE"/>
    <w:multiLevelType w:val="multilevel"/>
    <w:tmpl w:val="F3FEE1F8"/>
    <w:lvl w:ilvl="0">
      <w:start w:val="1"/>
      <w:numFmt w:val="upperLetter"/>
      <w:lvlText w:val="%1."/>
      <w:lvlJc w:val="left"/>
      <w:pPr>
        <w:tabs>
          <w:tab w:val="num" w:pos="0"/>
        </w:tabs>
        <w:ind w:left="0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8" w15:restartNumberingAfterBreak="0">
    <w:nsid w:val="1DCE2663"/>
    <w:multiLevelType w:val="multilevel"/>
    <w:tmpl w:val="B6A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881978"/>
    <w:multiLevelType w:val="multilevel"/>
    <w:tmpl w:val="7256A706"/>
    <w:lvl w:ilvl="0">
      <w:numFmt w:val="bullet"/>
      <w:lvlText w:val="■"/>
      <w:lvlJc w:val="left"/>
      <w:pPr>
        <w:tabs>
          <w:tab w:val="num" w:pos="417"/>
        </w:tabs>
        <w:ind w:left="417" w:hanging="417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ko-KR" w:eastAsia="ko-KR"/>
      </w:rPr>
    </w:lvl>
    <w:lvl w:ilvl="1">
      <w:start w:val="1"/>
      <w:numFmt w:val="bullet"/>
      <w:lvlText w:val="■"/>
      <w:lvlJc w:val="left"/>
      <w:pPr>
        <w:tabs>
          <w:tab w:val="num" w:pos="678"/>
        </w:tabs>
        <w:ind w:left="678" w:hanging="277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078"/>
        </w:tabs>
        <w:ind w:left="1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478"/>
        </w:tabs>
        <w:ind w:left="1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878"/>
        </w:tabs>
        <w:ind w:left="18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278"/>
        </w:tabs>
        <w:ind w:left="22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678"/>
        </w:tabs>
        <w:ind w:left="26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078"/>
        </w:tabs>
        <w:ind w:left="30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478"/>
        </w:tabs>
        <w:ind w:left="3478" w:hanging="278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20" w15:restartNumberingAfterBreak="0">
    <w:nsid w:val="270E0B28"/>
    <w:multiLevelType w:val="hybridMultilevel"/>
    <w:tmpl w:val="8BA81AEA"/>
    <w:lvl w:ilvl="0" w:tplc="554CAEF8">
      <w:start w:val="1"/>
      <w:numFmt w:val="upperLetter"/>
      <w:lvlText w:val="%1"/>
      <w:lvlJc w:val="left"/>
      <w:pPr>
        <w:tabs>
          <w:tab w:val="num" w:pos="0"/>
        </w:tabs>
        <w:ind w:left="0" w:hanging="851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8C14FC"/>
    <w:multiLevelType w:val="multilevel"/>
    <w:tmpl w:val="7AA8F178"/>
    <w:name w:val="BulletsTemplate"/>
    <w:lvl w:ilvl="0">
      <w:start w:val="1"/>
      <w:numFmt w:val="bullet"/>
      <w:lvlText w:val="•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  <w:b w:val="0"/>
        <w:i w:val="0"/>
        <w:color w:val="8D979B"/>
        <w:sz w:val="22"/>
        <w:szCs w:val="22"/>
      </w:rPr>
    </w:lvl>
    <w:lvl w:ilvl="1">
      <w:start w:val="1"/>
      <w:numFmt w:val="bullet"/>
      <w:lvlText w:val="–"/>
      <w:lvlJc w:val="left"/>
      <w:pPr>
        <w:tabs>
          <w:tab w:val="num" w:pos="794"/>
        </w:tabs>
        <w:ind w:left="794" w:hanging="397"/>
      </w:pPr>
      <w:rPr>
        <w:rFonts w:ascii="Times New Roman" w:hAnsi="Times New Roman" w:cs="Times New Roman" w:hint="default"/>
        <w:b w:val="0"/>
        <w:i w:val="0"/>
        <w:color w:val="8D979B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  <w:b w:val="0"/>
        <w:i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97"/>
      </w:pPr>
      <w:rPr>
        <w:rFonts w:ascii="Symbol" w:hAnsi="Symbol" w:hint="default"/>
        <w:b w:val="0"/>
        <w:i w:val="0"/>
        <w:sz w:val="22"/>
      </w:rPr>
    </w:lvl>
    <w:lvl w:ilvl="4">
      <w:start w:val="1"/>
      <w:numFmt w:val="bullet"/>
      <w:lvlText w:val=""/>
      <w:lvlJc w:val="left"/>
      <w:pPr>
        <w:tabs>
          <w:tab w:val="num" w:pos="1985"/>
        </w:tabs>
        <w:ind w:left="1985" w:hanging="397"/>
      </w:pPr>
      <w:rPr>
        <w:rFonts w:ascii="Symbol" w:hAnsi="Symbol" w:hint="default"/>
        <w:b w:val="0"/>
        <w:i w:val="0"/>
        <w:sz w:val="22"/>
      </w:rPr>
    </w:lvl>
    <w:lvl w:ilvl="5">
      <w:start w:val="1"/>
      <w:numFmt w:val="bullet"/>
      <w:lvlText w:val=""/>
      <w:lvlJc w:val="left"/>
      <w:pPr>
        <w:tabs>
          <w:tab w:val="num" w:pos="2382"/>
        </w:tabs>
        <w:ind w:left="2382" w:hanging="397"/>
      </w:pPr>
      <w:rPr>
        <w:rFonts w:ascii="Symbol" w:hAnsi="Symbol" w:hint="default"/>
        <w:b w:val="0"/>
        <w:i w:val="0"/>
        <w:sz w:val="22"/>
      </w:rPr>
    </w:lvl>
    <w:lvl w:ilvl="6">
      <w:start w:val="1"/>
      <w:numFmt w:val="bullet"/>
      <w:lvlText w:val=""/>
      <w:lvlJc w:val="left"/>
      <w:pPr>
        <w:tabs>
          <w:tab w:val="num" w:pos="2778"/>
        </w:tabs>
        <w:ind w:left="2778" w:hanging="396"/>
      </w:pPr>
      <w:rPr>
        <w:rFonts w:ascii="Symbol" w:hAnsi="Symbol" w:hint="default"/>
        <w:b w:val="0"/>
        <w:i w:val="0"/>
        <w:sz w:val="22"/>
      </w:rPr>
    </w:lvl>
    <w:lvl w:ilvl="7">
      <w:start w:val="1"/>
      <w:numFmt w:val="bullet"/>
      <w:lvlText w:val="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b w:val="0"/>
        <w:i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572"/>
        </w:tabs>
        <w:ind w:left="3572" w:hanging="397"/>
      </w:pPr>
      <w:rPr>
        <w:rFonts w:ascii="Symbol" w:hAnsi="Symbol" w:hint="default"/>
        <w:b w:val="0"/>
        <w:i w:val="0"/>
        <w:sz w:val="22"/>
      </w:rPr>
    </w:lvl>
  </w:abstractNum>
  <w:abstractNum w:abstractNumId="22" w15:restartNumberingAfterBreak="0">
    <w:nsid w:val="2A094A14"/>
    <w:multiLevelType w:val="multilevel"/>
    <w:tmpl w:val="D3388588"/>
    <w:lvl w:ilvl="0">
      <w:start w:val="1"/>
      <w:numFmt w:val="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cs="Times New Roman" w:hint="default"/>
        <w:color w:val="0096D6"/>
      </w:rPr>
    </w:lvl>
    <w:lvl w:ilvl="1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cs="Times New Roman" w:hint="default"/>
        <w:color w:val="0096D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23" w15:restartNumberingAfterBreak="0">
    <w:nsid w:val="2AB22975"/>
    <w:multiLevelType w:val="multilevel"/>
    <w:tmpl w:val="FE5E258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i w:val="0"/>
        <w:spacing w:val="8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283"/>
      </w:pPr>
      <w:rPr>
        <w:rFonts w:ascii="Arial" w:hAnsi="Arial" w:cs="Arial" w:hint="default"/>
        <w:b w:val="0"/>
        <w:i w:val="0"/>
        <w:spacing w:val="8"/>
        <w:sz w:val="18"/>
        <w:szCs w:val="18"/>
      </w:rPr>
    </w:lvl>
    <w:lvl w:ilvl="2">
      <w:start w:val="1"/>
      <w:numFmt w:val="lowerLetter"/>
      <w:lvlText w:val="%3."/>
      <w:lvlJc w:val="left"/>
      <w:pPr>
        <w:tabs>
          <w:tab w:val="num" w:pos="1475"/>
        </w:tabs>
        <w:ind w:left="1475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72"/>
        </w:tabs>
        <w:ind w:left="1872" w:hanging="397"/>
      </w:pPr>
      <w:rPr>
        <w:rFonts w:ascii="Arial" w:hAnsi="Arial" w:cs="Arial" w:hint="default"/>
        <w:b w:val="0"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2269"/>
        </w:tabs>
        <w:ind w:left="2269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lowerRoman"/>
      <w:lvlText w:val="%6)"/>
      <w:lvlJc w:val="left"/>
      <w:pPr>
        <w:tabs>
          <w:tab w:val="num" w:pos="2666"/>
        </w:tabs>
        <w:ind w:left="2666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6">
      <w:start w:val="1"/>
      <w:numFmt w:val="lowerLetter"/>
      <w:lvlText w:val="%7)"/>
      <w:lvlJc w:val="left"/>
      <w:pPr>
        <w:tabs>
          <w:tab w:val="num" w:pos="3062"/>
        </w:tabs>
        <w:ind w:left="3062" w:hanging="396"/>
      </w:pPr>
      <w:rPr>
        <w:rFonts w:ascii="Times New Roman" w:hAnsi="Times New Roman" w:cs="Times New Roman" w:hint="default"/>
        <w:b w:val="0"/>
        <w:i w:val="0"/>
        <w:sz w:val="22"/>
      </w:rPr>
    </w:lvl>
    <w:lvl w:ilvl="7">
      <w:start w:val="1"/>
      <w:numFmt w:val="decimal"/>
      <w:lvlText w:val="%8)"/>
      <w:lvlJc w:val="left"/>
      <w:pPr>
        <w:tabs>
          <w:tab w:val="num" w:pos="3459"/>
        </w:tabs>
        <w:ind w:left="3459" w:hanging="397"/>
      </w:pPr>
      <w:rPr>
        <w:rFonts w:ascii="Times New Roman" w:hAnsi="Times New Roman" w:cs="Times New Roman" w:hint="default"/>
        <w:b w:val="0"/>
        <w:i w:val="0"/>
        <w:sz w:val="22"/>
      </w:rPr>
    </w:lvl>
    <w:lvl w:ilvl="8">
      <w:start w:val="1"/>
      <w:numFmt w:val="lowerLetter"/>
      <w:lvlText w:val="%9)"/>
      <w:lvlJc w:val="left"/>
      <w:pPr>
        <w:tabs>
          <w:tab w:val="num" w:pos="3856"/>
        </w:tabs>
        <w:ind w:left="3856" w:hanging="397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24" w15:restartNumberingAfterBreak="0">
    <w:nsid w:val="316A77D2"/>
    <w:multiLevelType w:val="multilevel"/>
    <w:tmpl w:val="1C82F69C"/>
    <w:lvl w:ilvl="0">
      <w:start w:val="1"/>
      <w:numFmt w:val="bullet"/>
      <w:lvlText w:val="•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Cs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</w:abstractNum>
  <w:abstractNum w:abstractNumId="25" w15:restartNumberingAfterBreak="0">
    <w:nsid w:val="32F52F2C"/>
    <w:multiLevelType w:val="multilevel"/>
    <w:tmpl w:val="81644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016C5"/>
    <w:multiLevelType w:val="multilevel"/>
    <w:tmpl w:val="744E5B96"/>
    <w:styleLink w:val="List1"/>
    <w:lvl w:ilvl="0">
      <w:numFmt w:val="bullet"/>
      <w:lvlText w:val="■"/>
      <w:lvlJc w:val="left"/>
      <w:pPr>
        <w:tabs>
          <w:tab w:val="num" w:pos="463"/>
        </w:tabs>
        <w:ind w:left="463" w:hanging="463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/>
      </w:rPr>
    </w:lvl>
    <w:lvl w:ilvl="1">
      <w:start w:val="1"/>
      <w:numFmt w:val="bullet"/>
      <w:lvlText w:val="■"/>
      <w:lvlJc w:val="left"/>
      <w:pPr>
        <w:tabs>
          <w:tab w:val="num" w:pos="632"/>
        </w:tabs>
        <w:ind w:left="632" w:hanging="231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2">
      <w:start w:val="1"/>
      <w:numFmt w:val="bullet"/>
      <w:lvlText w:val="◆"/>
      <w:lvlJc w:val="left"/>
      <w:pPr>
        <w:tabs>
          <w:tab w:val="num" w:pos="1032"/>
        </w:tabs>
        <w:ind w:left="1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3">
      <w:start w:val="1"/>
      <w:numFmt w:val="bullet"/>
      <w:lvlText w:val="●"/>
      <w:lvlJc w:val="left"/>
      <w:pPr>
        <w:tabs>
          <w:tab w:val="num" w:pos="1432"/>
        </w:tabs>
        <w:ind w:left="1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4">
      <w:start w:val="1"/>
      <w:numFmt w:val="bullet"/>
      <w:lvlText w:val="■"/>
      <w:lvlJc w:val="left"/>
      <w:pPr>
        <w:tabs>
          <w:tab w:val="num" w:pos="1832"/>
        </w:tabs>
        <w:ind w:left="18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5">
      <w:start w:val="1"/>
      <w:numFmt w:val="bullet"/>
      <w:lvlText w:val="◆"/>
      <w:lvlJc w:val="left"/>
      <w:pPr>
        <w:tabs>
          <w:tab w:val="num" w:pos="2232"/>
        </w:tabs>
        <w:ind w:left="22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6">
      <w:start w:val="1"/>
      <w:numFmt w:val="bullet"/>
      <w:lvlText w:val="●"/>
      <w:lvlJc w:val="left"/>
      <w:pPr>
        <w:tabs>
          <w:tab w:val="num" w:pos="2632"/>
        </w:tabs>
        <w:ind w:left="26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7">
      <w:start w:val="1"/>
      <w:numFmt w:val="bullet"/>
      <w:lvlText w:val="■"/>
      <w:lvlJc w:val="left"/>
      <w:pPr>
        <w:tabs>
          <w:tab w:val="num" w:pos="3032"/>
        </w:tabs>
        <w:ind w:left="3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8">
      <w:start w:val="1"/>
      <w:numFmt w:val="bullet"/>
      <w:lvlText w:val="◆"/>
      <w:lvlJc w:val="left"/>
      <w:pPr>
        <w:tabs>
          <w:tab w:val="num" w:pos="3432"/>
        </w:tabs>
        <w:ind w:left="3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</w:abstractNum>
  <w:abstractNum w:abstractNumId="27" w15:restartNumberingAfterBreak="0">
    <w:nsid w:val="3945595A"/>
    <w:multiLevelType w:val="multilevel"/>
    <w:tmpl w:val="F6FA9840"/>
    <w:lvl w:ilvl="0">
      <w:start w:val="1"/>
      <w:numFmt w:val="upperRoman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28" w15:restartNumberingAfterBreak="0">
    <w:nsid w:val="3947258E"/>
    <w:multiLevelType w:val="multilevel"/>
    <w:tmpl w:val="D9B20B2A"/>
    <w:lvl w:ilvl="0">
      <w:start w:val="1"/>
      <w:numFmt w:val="bullet"/>
      <w:lvlText w:val=""/>
      <w:lvlJc w:val="left"/>
      <w:pPr>
        <w:tabs>
          <w:tab w:val="num" w:pos="463"/>
        </w:tabs>
        <w:ind w:left="463" w:hanging="463"/>
      </w:pPr>
      <w:rPr>
        <w:rFonts w:ascii="Wingdings" w:hAnsi="Wingdings" w:hint="default"/>
        <w:b/>
        <w:bCs/>
        <w:color w:val="0D0D0D"/>
        <w:position w:val="0"/>
        <w:sz w:val="24"/>
        <w:szCs w:val="24"/>
        <w:u w:color="0D0D0D"/>
        <w:lang w:val="en-US"/>
      </w:rPr>
    </w:lvl>
    <w:lvl w:ilvl="1">
      <w:start w:val="1"/>
      <w:numFmt w:val="bullet"/>
      <w:lvlText w:val="■"/>
      <w:lvlJc w:val="left"/>
      <w:pPr>
        <w:tabs>
          <w:tab w:val="num" w:pos="632"/>
        </w:tabs>
        <w:ind w:left="632" w:hanging="231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2">
      <w:start w:val="1"/>
      <w:numFmt w:val="bullet"/>
      <w:lvlText w:val="◆"/>
      <w:lvlJc w:val="left"/>
      <w:pPr>
        <w:tabs>
          <w:tab w:val="num" w:pos="1032"/>
        </w:tabs>
        <w:ind w:left="1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3">
      <w:start w:val="1"/>
      <w:numFmt w:val="bullet"/>
      <w:lvlText w:val="●"/>
      <w:lvlJc w:val="left"/>
      <w:pPr>
        <w:tabs>
          <w:tab w:val="num" w:pos="1432"/>
        </w:tabs>
        <w:ind w:left="1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4">
      <w:start w:val="1"/>
      <w:numFmt w:val="bullet"/>
      <w:lvlText w:val="■"/>
      <w:lvlJc w:val="left"/>
      <w:pPr>
        <w:tabs>
          <w:tab w:val="num" w:pos="1832"/>
        </w:tabs>
        <w:ind w:left="18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5">
      <w:start w:val="1"/>
      <w:numFmt w:val="bullet"/>
      <w:lvlText w:val="◆"/>
      <w:lvlJc w:val="left"/>
      <w:pPr>
        <w:tabs>
          <w:tab w:val="num" w:pos="2232"/>
        </w:tabs>
        <w:ind w:left="22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6">
      <w:start w:val="1"/>
      <w:numFmt w:val="bullet"/>
      <w:lvlText w:val="●"/>
      <w:lvlJc w:val="left"/>
      <w:pPr>
        <w:tabs>
          <w:tab w:val="num" w:pos="2632"/>
        </w:tabs>
        <w:ind w:left="26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7">
      <w:start w:val="1"/>
      <w:numFmt w:val="bullet"/>
      <w:lvlText w:val="■"/>
      <w:lvlJc w:val="left"/>
      <w:pPr>
        <w:tabs>
          <w:tab w:val="num" w:pos="3032"/>
        </w:tabs>
        <w:ind w:left="30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  <w:lvl w:ilvl="8">
      <w:start w:val="1"/>
      <w:numFmt w:val="bullet"/>
      <w:lvlText w:val="◆"/>
      <w:lvlJc w:val="left"/>
      <w:pPr>
        <w:tabs>
          <w:tab w:val="num" w:pos="3432"/>
        </w:tabs>
        <w:ind w:left="3432" w:hanging="232"/>
      </w:pPr>
      <w:rPr>
        <w:rFonts w:ascii="Avenir Book" w:eastAsia="Avenir Book" w:hAnsi="Avenir Book" w:cs="Avenir Book"/>
        <w:b/>
        <w:bCs/>
        <w:color w:val="0D0D0D"/>
        <w:position w:val="0"/>
        <w:sz w:val="20"/>
        <w:szCs w:val="20"/>
        <w:u w:color="0D0D0D"/>
        <w:lang w:val="en-US"/>
      </w:rPr>
    </w:lvl>
  </w:abstractNum>
  <w:abstractNum w:abstractNumId="29" w15:restartNumberingAfterBreak="0">
    <w:nsid w:val="471D72EA"/>
    <w:multiLevelType w:val="multilevel"/>
    <w:tmpl w:val="CDE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7F225E"/>
    <w:multiLevelType w:val="multilevel"/>
    <w:tmpl w:val="6E3EBABE"/>
    <w:lvl w:ilvl="0">
      <w:start w:val="1"/>
      <w:numFmt w:val="bullet"/>
      <w:lvlText w:val=""/>
      <w:lvlJc w:val="left"/>
      <w:pPr>
        <w:tabs>
          <w:tab w:val="num" w:pos="1134"/>
        </w:tabs>
        <w:ind w:left="1134" w:hanging="283"/>
      </w:pPr>
      <w:rPr>
        <w:rFonts w:ascii="Wingdings" w:hAnsi="Wingdings" w:hint="default"/>
      </w:rPr>
    </w:lvl>
    <w:lvl w:ilvl="1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</w:rPr>
    </w:lvl>
    <w:lvl w:ilvl="2">
      <w:start w:val="1"/>
      <w:numFmt w:val="bullet"/>
      <w:lvlText w:val=""/>
      <w:lvlJc w:val="left"/>
      <w:pPr>
        <w:tabs>
          <w:tab w:val="num" w:pos="1701"/>
        </w:tabs>
        <w:ind w:left="284" w:firstLine="113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1" w15:restartNumberingAfterBreak="0">
    <w:nsid w:val="4BBC420A"/>
    <w:multiLevelType w:val="multilevel"/>
    <w:tmpl w:val="DD1E4A06"/>
    <w:lvl w:ilvl="0">
      <w:start w:val="1"/>
      <w:numFmt w:val="decimal"/>
      <w:pStyle w:val="CopytextNumber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396"/>
      </w:pPr>
      <w:rPr>
        <w:rFonts w:hint="default"/>
      </w:rPr>
    </w:lvl>
    <w:lvl w:ilvl="2">
      <w:start w:val="1"/>
      <w:numFmt w:val="bullet"/>
      <w:lvlText w:val=""/>
      <w:lvlJc w:val="left"/>
      <w:pPr>
        <w:tabs>
          <w:tab w:val="num" w:pos="964"/>
        </w:tabs>
        <w:ind w:left="964" w:hanging="284"/>
      </w:pPr>
      <w:rPr>
        <w:rFonts w:ascii="Wingdings" w:hAnsi="Wingdings" w:cs="Times New Roman" w:hint="default"/>
        <w:color w:val="0096D6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32" w15:restartNumberingAfterBreak="0">
    <w:nsid w:val="4FC2140A"/>
    <w:multiLevelType w:val="hybridMultilevel"/>
    <w:tmpl w:val="8F68ED88"/>
    <w:lvl w:ilvl="0" w:tplc="F9969054">
      <w:numFmt w:val="bullet"/>
      <w:lvlText w:val="■"/>
      <w:lvlJc w:val="left"/>
      <w:pPr>
        <w:ind w:left="76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547543E3"/>
    <w:multiLevelType w:val="hybridMultilevel"/>
    <w:tmpl w:val="17186EAC"/>
    <w:lvl w:ilvl="0" w:tplc="56B6F6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3441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4C1C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946F2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273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76C8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DEE7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38B1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54DD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41EFC"/>
    <w:multiLevelType w:val="multilevel"/>
    <w:tmpl w:val="CCFC858E"/>
    <w:lvl w:ilvl="0">
      <w:numFmt w:val="bullet"/>
      <w:lvlText w:val="■"/>
      <w:lvlJc w:val="left"/>
      <w:pPr>
        <w:tabs>
          <w:tab w:val="num" w:pos="500"/>
        </w:tabs>
        <w:ind w:left="500" w:hanging="500"/>
      </w:pPr>
      <w:rPr>
        <w:rFonts w:ascii="Helvetica" w:eastAsia="Helvetica" w:hAnsi="Helvetica" w:cs="Helvetica"/>
        <w:b/>
        <w:bCs/>
        <w:color w:val="0D0D0D"/>
        <w:position w:val="0"/>
        <w:sz w:val="24"/>
        <w:szCs w:val="24"/>
        <w:u w:color="0D0D0D"/>
        <w:lang w:val="en-US" w:eastAsia="ko-KR"/>
      </w:rPr>
    </w:lvl>
    <w:lvl w:ilvl="1">
      <w:start w:val="1"/>
      <w:numFmt w:val="bullet"/>
      <w:lvlText w:val="■"/>
      <w:lvlJc w:val="left"/>
      <w:pPr>
        <w:tabs>
          <w:tab w:val="num" w:pos="733"/>
        </w:tabs>
        <w:ind w:left="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2">
      <w:start w:val="1"/>
      <w:numFmt w:val="bullet"/>
      <w:lvlText w:val="◆"/>
      <w:lvlJc w:val="left"/>
      <w:pPr>
        <w:tabs>
          <w:tab w:val="num" w:pos="1133"/>
        </w:tabs>
        <w:ind w:left="1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3">
      <w:start w:val="1"/>
      <w:numFmt w:val="bullet"/>
      <w:lvlText w:val="●"/>
      <w:lvlJc w:val="left"/>
      <w:pPr>
        <w:tabs>
          <w:tab w:val="num" w:pos="1533"/>
        </w:tabs>
        <w:ind w:left="1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4">
      <w:start w:val="1"/>
      <w:numFmt w:val="bullet"/>
      <w:lvlText w:val="■"/>
      <w:lvlJc w:val="left"/>
      <w:pPr>
        <w:tabs>
          <w:tab w:val="num" w:pos="1933"/>
        </w:tabs>
        <w:ind w:left="19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5">
      <w:start w:val="1"/>
      <w:numFmt w:val="bullet"/>
      <w:lvlText w:val="◆"/>
      <w:lvlJc w:val="left"/>
      <w:pPr>
        <w:tabs>
          <w:tab w:val="num" w:pos="2333"/>
        </w:tabs>
        <w:ind w:left="23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6">
      <w:start w:val="1"/>
      <w:numFmt w:val="bullet"/>
      <w:lvlText w:val="●"/>
      <w:lvlJc w:val="left"/>
      <w:pPr>
        <w:tabs>
          <w:tab w:val="num" w:pos="2733"/>
        </w:tabs>
        <w:ind w:left="27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7">
      <w:start w:val="1"/>
      <w:numFmt w:val="bullet"/>
      <w:lvlText w:val="■"/>
      <w:lvlJc w:val="left"/>
      <w:pPr>
        <w:tabs>
          <w:tab w:val="num" w:pos="3133"/>
        </w:tabs>
        <w:ind w:left="31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  <w:lvl w:ilvl="8">
      <w:start w:val="1"/>
      <w:numFmt w:val="bullet"/>
      <w:lvlText w:val="◆"/>
      <w:lvlJc w:val="left"/>
      <w:pPr>
        <w:tabs>
          <w:tab w:val="num" w:pos="3533"/>
        </w:tabs>
        <w:ind w:left="3533" w:hanging="333"/>
      </w:pPr>
      <w:rPr>
        <w:rFonts w:ascii="맑은 고딕" w:eastAsia="맑은 고딕" w:hAnsi="맑은 고딕" w:cs="맑은 고딕"/>
        <w:b/>
        <w:bCs/>
        <w:color w:val="0D0D0D"/>
        <w:position w:val="0"/>
        <w:sz w:val="20"/>
        <w:szCs w:val="20"/>
        <w:u w:color="0D0D0D"/>
        <w:lang w:val="ko-KR" w:eastAsia="ko-KR"/>
      </w:rPr>
    </w:lvl>
  </w:abstractNum>
  <w:abstractNum w:abstractNumId="35" w15:restartNumberingAfterBreak="0">
    <w:nsid w:val="5D7A5303"/>
    <w:multiLevelType w:val="hybridMultilevel"/>
    <w:tmpl w:val="763EA244"/>
    <w:lvl w:ilvl="0" w:tplc="3CEEEC86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62DE25AC"/>
    <w:multiLevelType w:val="multilevel"/>
    <w:tmpl w:val="AB94D480"/>
    <w:lvl w:ilvl="0">
      <w:start w:val="1"/>
      <w:numFmt w:val="bullet"/>
      <w:pStyle w:val="CopytextBullet"/>
      <w:lvlText w:val=""/>
      <w:lvlJc w:val="left"/>
      <w:pPr>
        <w:tabs>
          <w:tab w:val="num" w:pos="284"/>
        </w:tabs>
        <w:ind w:left="284" w:hanging="284"/>
      </w:pPr>
      <w:rPr>
        <w:rFonts w:ascii="Wingdings" w:hAnsi="Wingdings" w:cs="Times New Roman" w:hint="default"/>
        <w:color w:val="0096D6"/>
        <w:sz w:val="20"/>
      </w:rPr>
    </w:lvl>
    <w:lvl w:ilvl="1">
      <w:start w:val="1"/>
      <w:numFmt w:val="bullet"/>
      <w:lvlText w:val=""/>
      <w:lvlJc w:val="left"/>
      <w:pPr>
        <w:tabs>
          <w:tab w:val="num" w:pos="567"/>
        </w:tabs>
        <w:ind w:left="567" w:hanging="283"/>
      </w:pPr>
      <w:rPr>
        <w:rFonts w:ascii="Wingdings" w:hAnsi="Wingdings" w:cs="Times New Roman" w:hint="default"/>
        <w:color w:val="0096D6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7" w15:restartNumberingAfterBreak="0">
    <w:nsid w:val="6C7F0144"/>
    <w:multiLevelType w:val="hybridMultilevel"/>
    <w:tmpl w:val="18640A0E"/>
    <w:lvl w:ilvl="0" w:tplc="D9FC1B5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707330B6"/>
    <w:multiLevelType w:val="hybridMultilevel"/>
    <w:tmpl w:val="CA56F56E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9" w15:restartNumberingAfterBreak="0">
    <w:nsid w:val="7B814AAB"/>
    <w:multiLevelType w:val="hybridMultilevel"/>
    <w:tmpl w:val="8EF6D66C"/>
    <w:lvl w:ilvl="0" w:tplc="A4FCEEA0">
      <w:start w:val="1"/>
      <w:numFmt w:val="bullet"/>
      <w:lvlText w:val=""/>
      <w:lvlJc w:val="left"/>
      <w:pPr>
        <w:tabs>
          <w:tab w:val="num" w:pos="1072"/>
        </w:tabs>
        <w:ind w:left="1072" w:hanging="358"/>
      </w:pPr>
      <w:rPr>
        <w:rFonts w:ascii="Wingdings" w:hAnsi="Wingdings" w:hint="default"/>
        <w:color w:val="6666FF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C01EE"/>
    <w:multiLevelType w:val="multilevel"/>
    <w:tmpl w:val="89644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30"/>
  </w:num>
  <w:num w:numId="3">
    <w:abstractNumId w:val="20"/>
  </w:num>
  <w:num w:numId="4">
    <w:abstractNumId w:val="24"/>
  </w:num>
  <w:num w:numId="5">
    <w:abstractNumId w:val="23"/>
  </w:num>
  <w:num w:numId="6">
    <w:abstractNumId w:val="39"/>
  </w:num>
  <w:num w:numId="7">
    <w:abstractNumId w:val="17"/>
  </w:num>
  <w:num w:numId="8">
    <w:abstractNumId w:val="11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36"/>
  </w:num>
  <w:num w:numId="21">
    <w:abstractNumId w:val="29"/>
  </w:num>
  <w:num w:numId="22">
    <w:abstractNumId w:val="16"/>
  </w:num>
  <w:num w:numId="23">
    <w:abstractNumId w:val="25"/>
  </w:num>
  <w:num w:numId="24">
    <w:abstractNumId w:val="22"/>
  </w:num>
  <w:num w:numId="25">
    <w:abstractNumId w:val="31"/>
  </w:num>
  <w:num w:numId="26">
    <w:abstractNumId w:val="14"/>
  </w:num>
  <w:num w:numId="27">
    <w:abstractNumId w:val="33"/>
  </w:num>
  <w:num w:numId="28">
    <w:abstractNumId w:val="37"/>
  </w:num>
  <w:num w:numId="29">
    <w:abstractNumId w:val="38"/>
  </w:num>
  <w:num w:numId="30">
    <w:abstractNumId w:val="18"/>
  </w:num>
  <w:num w:numId="31">
    <w:abstractNumId w:val="40"/>
  </w:num>
  <w:num w:numId="32">
    <w:abstractNumId w:val="38"/>
  </w:num>
  <w:num w:numId="33">
    <w:abstractNumId w:val="10"/>
  </w:num>
  <w:num w:numId="34">
    <w:abstractNumId w:val="34"/>
  </w:num>
  <w:num w:numId="35">
    <w:abstractNumId w:val="12"/>
    <w:lvlOverride w:ilvl="0">
      <w:lvl w:ilvl="0">
        <w:numFmt w:val="bullet"/>
        <w:lvlText w:val="■"/>
        <w:lvlJc w:val="left"/>
        <w:pPr>
          <w:tabs>
            <w:tab w:val="num" w:pos="500"/>
          </w:tabs>
          <w:ind w:left="500" w:hanging="500"/>
        </w:pPr>
        <w:rPr>
          <w:rFonts w:ascii="Helvetica" w:eastAsia="Helvetica" w:hAnsi="Helvetica" w:cs="Helvetica"/>
          <w:b/>
          <w:bCs/>
          <w:color w:val="0D0D0D"/>
          <w:position w:val="0"/>
          <w:sz w:val="24"/>
          <w:szCs w:val="24"/>
          <w:u w:color="0D0D0D"/>
          <w:lang w:val="de-DE" w:eastAsia="ko-KR"/>
        </w:rPr>
      </w:lvl>
    </w:lvlOverride>
  </w:num>
  <w:num w:numId="36">
    <w:abstractNumId w:val="13"/>
  </w:num>
  <w:num w:numId="37">
    <w:abstractNumId w:val="19"/>
  </w:num>
  <w:num w:numId="38">
    <w:abstractNumId w:val="26"/>
  </w:num>
  <w:num w:numId="39">
    <w:abstractNumId w:val="12"/>
  </w:num>
  <w:num w:numId="40">
    <w:abstractNumId w:val="28"/>
  </w:num>
  <w:num w:numId="41">
    <w:abstractNumId w:val="35"/>
  </w:num>
  <w:num w:numId="42">
    <w:abstractNumId w:val="3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0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57A"/>
    <w:rsid w:val="00002E67"/>
    <w:rsid w:val="00003D3D"/>
    <w:rsid w:val="00004CCA"/>
    <w:rsid w:val="00004D02"/>
    <w:rsid w:val="00007A77"/>
    <w:rsid w:val="00011D98"/>
    <w:rsid w:val="000124C0"/>
    <w:rsid w:val="00012B44"/>
    <w:rsid w:val="00013547"/>
    <w:rsid w:val="000142A9"/>
    <w:rsid w:val="00016DA7"/>
    <w:rsid w:val="000172EA"/>
    <w:rsid w:val="00020D74"/>
    <w:rsid w:val="00021A1E"/>
    <w:rsid w:val="00022614"/>
    <w:rsid w:val="000235D6"/>
    <w:rsid w:val="00023690"/>
    <w:rsid w:val="00024C39"/>
    <w:rsid w:val="00025069"/>
    <w:rsid w:val="0002739C"/>
    <w:rsid w:val="000277FE"/>
    <w:rsid w:val="00027CF6"/>
    <w:rsid w:val="0003097D"/>
    <w:rsid w:val="00031602"/>
    <w:rsid w:val="000321AD"/>
    <w:rsid w:val="00032868"/>
    <w:rsid w:val="000331F3"/>
    <w:rsid w:val="000359E7"/>
    <w:rsid w:val="0003651F"/>
    <w:rsid w:val="00040204"/>
    <w:rsid w:val="00040BDE"/>
    <w:rsid w:val="00044C79"/>
    <w:rsid w:val="00044FE5"/>
    <w:rsid w:val="00045AE1"/>
    <w:rsid w:val="00045E65"/>
    <w:rsid w:val="000460E5"/>
    <w:rsid w:val="000463A4"/>
    <w:rsid w:val="00046DF9"/>
    <w:rsid w:val="00047C93"/>
    <w:rsid w:val="00047D48"/>
    <w:rsid w:val="0005197C"/>
    <w:rsid w:val="0005283C"/>
    <w:rsid w:val="0005310E"/>
    <w:rsid w:val="0005350E"/>
    <w:rsid w:val="000544BB"/>
    <w:rsid w:val="00055553"/>
    <w:rsid w:val="00055C38"/>
    <w:rsid w:val="0005659C"/>
    <w:rsid w:val="00056C16"/>
    <w:rsid w:val="00057F2A"/>
    <w:rsid w:val="000605D1"/>
    <w:rsid w:val="00063433"/>
    <w:rsid w:val="00063B8E"/>
    <w:rsid w:val="00064399"/>
    <w:rsid w:val="000647A8"/>
    <w:rsid w:val="00064C50"/>
    <w:rsid w:val="0006501E"/>
    <w:rsid w:val="00065B66"/>
    <w:rsid w:val="00065DA7"/>
    <w:rsid w:val="0006738D"/>
    <w:rsid w:val="000714CA"/>
    <w:rsid w:val="000719CB"/>
    <w:rsid w:val="00071C3F"/>
    <w:rsid w:val="000734A4"/>
    <w:rsid w:val="00074F18"/>
    <w:rsid w:val="00074FDD"/>
    <w:rsid w:val="0007541C"/>
    <w:rsid w:val="0007614A"/>
    <w:rsid w:val="00077493"/>
    <w:rsid w:val="00077868"/>
    <w:rsid w:val="00080BAC"/>
    <w:rsid w:val="00082576"/>
    <w:rsid w:val="00082945"/>
    <w:rsid w:val="000830CF"/>
    <w:rsid w:val="000835E3"/>
    <w:rsid w:val="00083C36"/>
    <w:rsid w:val="00083F79"/>
    <w:rsid w:val="00085D11"/>
    <w:rsid w:val="000865D9"/>
    <w:rsid w:val="00086BD1"/>
    <w:rsid w:val="00086BE1"/>
    <w:rsid w:val="0008729D"/>
    <w:rsid w:val="00090C42"/>
    <w:rsid w:val="000921A0"/>
    <w:rsid w:val="00092306"/>
    <w:rsid w:val="00093CBE"/>
    <w:rsid w:val="000947D3"/>
    <w:rsid w:val="00096F32"/>
    <w:rsid w:val="00097AC4"/>
    <w:rsid w:val="00097F77"/>
    <w:rsid w:val="000A0441"/>
    <w:rsid w:val="000A08DC"/>
    <w:rsid w:val="000A2777"/>
    <w:rsid w:val="000A29DB"/>
    <w:rsid w:val="000A3D45"/>
    <w:rsid w:val="000A4C3F"/>
    <w:rsid w:val="000A4CC0"/>
    <w:rsid w:val="000A4FE3"/>
    <w:rsid w:val="000A500E"/>
    <w:rsid w:val="000A5417"/>
    <w:rsid w:val="000A5621"/>
    <w:rsid w:val="000A7C0A"/>
    <w:rsid w:val="000B0BBB"/>
    <w:rsid w:val="000B1B04"/>
    <w:rsid w:val="000B1DAF"/>
    <w:rsid w:val="000B2498"/>
    <w:rsid w:val="000B27F3"/>
    <w:rsid w:val="000B2C4F"/>
    <w:rsid w:val="000B2C75"/>
    <w:rsid w:val="000B2DCB"/>
    <w:rsid w:val="000B2EFB"/>
    <w:rsid w:val="000B3D9B"/>
    <w:rsid w:val="000B4286"/>
    <w:rsid w:val="000B43EF"/>
    <w:rsid w:val="000B45E0"/>
    <w:rsid w:val="000B73F5"/>
    <w:rsid w:val="000C1F38"/>
    <w:rsid w:val="000C2262"/>
    <w:rsid w:val="000C2CA4"/>
    <w:rsid w:val="000C3E8F"/>
    <w:rsid w:val="000C47C3"/>
    <w:rsid w:val="000C4A01"/>
    <w:rsid w:val="000C60D1"/>
    <w:rsid w:val="000C61F8"/>
    <w:rsid w:val="000C640C"/>
    <w:rsid w:val="000C7B6E"/>
    <w:rsid w:val="000D2E6B"/>
    <w:rsid w:val="000D45B5"/>
    <w:rsid w:val="000D47B1"/>
    <w:rsid w:val="000D5320"/>
    <w:rsid w:val="000D5641"/>
    <w:rsid w:val="000D6184"/>
    <w:rsid w:val="000D6837"/>
    <w:rsid w:val="000D6930"/>
    <w:rsid w:val="000D75B1"/>
    <w:rsid w:val="000D7E6C"/>
    <w:rsid w:val="000D7EB5"/>
    <w:rsid w:val="000E01E2"/>
    <w:rsid w:val="000E0E1C"/>
    <w:rsid w:val="000E1ACF"/>
    <w:rsid w:val="000E2B2D"/>
    <w:rsid w:val="000E5DE9"/>
    <w:rsid w:val="000E6129"/>
    <w:rsid w:val="000E6887"/>
    <w:rsid w:val="000E6F5F"/>
    <w:rsid w:val="000F0E54"/>
    <w:rsid w:val="000F2282"/>
    <w:rsid w:val="000F5153"/>
    <w:rsid w:val="000F5197"/>
    <w:rsid w:val="000F58DC"/>
    <w:rsid w:val="000F709B"/>
    <w:rsid w:val="000F729B"/>
    <w:rsid w:val="000F7888"/>
    <w:rsid w:val="00100498"/>
    <w:rsid w:val="001018CC"/>
    <w:rsid w:val="00101F5D"/>
    <w:rsid w:val="00102056"/>
    <w:rsid w:val="00102DC7"/>
    <w:rsid w:val="001036E9"/>
    <w:rsid w:val="00103C12"/>
    <w:rsid w:val="00103E2A"/>
    <w:rsid w:val="00103EE6"/>
    <w:rsid w:val="001042E5"/>
    <w:rsid w:val="00107A4C"/>
    <w:rsid w:val="00107F46"/>
    <w:rsid w:val="00107FA8"/>
    <w:rsid w:val="00111653"/>
    <w:rsid w:val="001120E1"/>
    <w:rsid w:val="0011247E"/>
    <w:rsid w:val="001133BC"/>
    <w:rsid w:val="00113B6A"/>
    <w:rsid w:val="00113D9A"/>
    <w:rsid w:val="001154F3"/>
    <w:rsid w:val="001156DB"/>
    <w:rsid w:val="00116C8D"/>
    <w:rsid w:val="001178A5"/>
    <w:rsid w:val="00120D68"/>
    <w:rsid w:val="001222C9"/>
    <w:rsid w:val="00122AF1"/>
    <w:rsid w:val="00122C10"/>
    <w:rsid w:val="00123832"/>
    <w:rsid w:val="00123CB1"/>
    <w:rsid w:val="001245CD"/>
    <w:rsid w:val="00124ACE"/>
    <w:rsid w:val="001253DF"/>
    <w:rsid w:val="0012558E"/>
    <w:rsid w:val="00126B04"/>
    <w:rsid w:val="0012759E"/>
    <w:rsid w:val="00127B98"/>
    <w:rsid w:val="00130593"/>
    <w:rsid w:val="00131286"/>
    <w:rsid w:val="00131C39"/>
    <w:rsid w:val="0013443E"/>
    <w:rsid w:val="00134467"/>
    <w:rsid w:val="00134CC0"/>
    <w:rsid w:val="0013506C"/>
    <w:rsid w:val="00135430"/>
    <w:rsid w:val="00136011"/>
    <w:rsid w:val="001364DA"/>
    <w:rsid w:val="00136BB6"/>
    <w:rsid w:val="00137482"/>
    <w:rsid w:val="0013752A"/>
    <w:rsid w:val="00137C22"/>
    <w:rsid w:val="001406B1"/>
    <w:rsid w:val="00142A1A"/>
    <w:rsid w:val="00144B8D"/>
    <w:rsid w:val="001468CC"/>
    <w:rsid w:val="00146BDD"/>
    <w:rsid w:val="001500A1"/>
    <w:rsid w:val="00150BA5"/>
    <w:rsid w:val="001512CB"/>
    <w:rsid w:val="00151E02"/>
    <w:rsid w:val="0015461A"/>
    <w:rsid w:val="00156177"/>
    <w:rsid w:val="001562EB"/>
    <w:rsid w:val="001571B5"/>
    <w:rsid w:val="00160940"/>
    <w:rsid w:val="001619A6"/>
    <w:rsid w:val="00162BD0"/>
    <w:rsid w:val="001640D1"/>
    <w:rsid w:val="001645ED"/>
    <w:rsid w:val="00164AC7"/>
    <w:rsid w:val="001652AC"/>
    <w:rsid w:val="00170DC6"/>
    <w:rsid w:val="001711F0"/>
    <w:rsid w:val="00171629"/>
    <w:rsid w:val="00173CDB"/>
    <w:rsid w:val="0017479E"/>
    <w:rsid w:val="001748AF"/>
    <w:rsid w:val="00175463"/>
    <w:rsid w:val="00175D20"/>
    <w:rsid w:val="00175D88"/>
    <w:rsid w:val="00175DF6"/>
    <w:rsid w:val="001762DB"/>
    <w:rsid w:val="00176A21"/>
    <w:rsid w:val="00177358"/>
    <w:rsid w:val="0018092D"/>
    <w:rsid w:val="00182DC2"/>
    <w:rsid w:val="0018302A"/>
    <w:rsid w:val="001852C7"/>
    <w:rsid w:val="00186389"/>
    <w:rsid w:val="00191001"/>
    <w:rsid w:val="00191C59"/>
    <w:rsid w:val="0019603B"/>
    <w:rsid w:val="00196DF4"/>
    <w:rsid w:val="001970E4"/>
    <w:rsid w:val="00197235"/>
    <w:rsid w:val="001A0635"/>
    <w:rsid w:val="001A128A"/>
    <w:rsid w:val="001A1373"/>
    <w:rsid w:val="001A1B69"/>
    <w:rsid w:val="001A323B"/>
    <w:rsid w:val="001A4677"/>
    <w:rsid w:val="001A572D"/>
    <w:rsid w:val="001A5ACA"/>
    <w:rsid w:val="001A6BE3"/>
    <w:rsid w:val="001A6D8A"/>
    <w:rsid w:val="001B0797"/>
    <w:rsid w:val="001B18C9"/>
    <w:rsid w:val="001B306C"/>
    <w:rsid w:val="001B350C"/>
    <w:rsid w:val="001B4C28"/>
    <w:rsid w:val="001B4CD0"/>
    <w:rsid w:val="001B5499"/>
    <w:rsid w:val="001B554E"/>
    <w:rsid w:val="001B55BB"/>
    <w:rsid w:val="001B6B95"/>
    <w:rsid w:val="001B6E1C"/>
    <w:rsid w:val="001B7CBB"/>
    <w:rsid w:val="001C14B9"/>
    <w:rsid w:val="001C2923"/>
    <w:rsid w:val="001C30AF"/>
    <w:rsid w:val="001C3283"/>
    <w:rsid w:val="001C39E7"/>
    <w:rsid w:val="001C4013"/>
    <w:rsid w:val="001C4027"/>
    <w:rsid w:val="001C4B8B"/>
    <w:rsid w:val="001C6042"/>
    <w:rsid w:val="001C6515"/>
    <w:rsid w:val="001C665E"/>
    <w:rsid w:val="001C6E7C"/>
    <w:rsid w:val="001C7D43"/>
    <w:rsid w:val="001D0C16"/>
    <w:rsid w:val="001D27BF"/>
    <w:rsid w:val="001D5840"/>
    <w:rsid w:val="001E0B9E"/>
    <w:rsid w:val="001E0D83"/>
    <w:rsid w:val="001E1996"/>
    <w:rsid w:val="001E19BE"/>
    <w:rsid w:val="001E2E7F"/>
    <w:rsid w:val="001E352A"/>
    <w:rsid w:val="001E3D03"/>
    <w:rsid w:val="001F169B"/>
    <w:rsid w:val="001F20D6"/>
    <w:rsid w:val="001F2236"/>
    <w:rsid w:val="001F39B4"/>
    <w:rsid w:val="001F3E65"/>
    <w:rsid w:val="001F4260"/>
    <w:rsid w:val="001F4CCA"/>
    <w:rsid w:val="001F5DBC"/>
    <w:rsid w:val="001F7AAB"/>
    <w:rsid w:val="001F7F8D"/>
    <w:rsid w:val="002001E1"/>
    <w:rsid w:val="002017EE"/>
    <w:rsid w:val="00202C99"/>
    <w:rsid w:val="00202D22"/>
    <w:rsid w:val="002035FE"/>
    <w:rsid w:val="00203E05"/>
    <w:rsid w:val="0020443C"/>
    <w:rsid w:val="002046AA"/>
    <w:rsid w:val="00204A32"/>
    <w:rsid w:val="00204D01"/>
    <w:rsid w:val="00205B7C"/>
    <w:rsid w:val="002069ED"/>
    <w:rsid w:val="00207D17"/>
    <w:rsid w:val="00211807"/>
    <w:rsid w:val="00211D96"/>
    <w:rsid w:val="00213D5C"/>
    <w:rsid w:val="00213F7C"/>
    <w:rsid w:val="0021473D"/>
    <w:rsid w:val="00215168"/>
    <w:rsid w:val="002157AA"/>
    <w:rsid w:val="00215C12"/>
    <w:rsid w:val="00215E18"/>
    <w:rsid w:val="00216E09"/>
    <w:rsid w:val="002176FD"/>
    <w:rsid w:val="002177E7"/>
    <w:rsid w:val="0022072A"/>
    <w:rsid w:val="0022215B"/>
    <w:rsid w:val="0022449C"/>
    <w:rsid w:val="00224A66"/>
    <w:rsid w:val="00224C55"/>
    <w:rsid w:val="00225998"/>
    <w:rsid w:val="00225FF7"/>
    <w:rsid w:val="002264AA"/>
    <w:rsid w:val="002267CF"/>
    <w:rsid w:val="0022766F"/>
    <w:rsid w:val="00230F4D"/>
    <w:rsid w:val="00231584"/>
    <w:rsid w:val="00231BF1"/>
    <w:rsid w:val="00232444"/>
    <w:rsid w:val="00233F15"/>
    <w:rsid w:val="002340CD"/>
    <w:rsid w:val="0023469B"/>
    <w:rsid w:val="002367FF"/>
    <w:rsid w:val="00236A36"/>
    <w:rsid w:val="002400CE"/>
    <w:rsid w:val="00240B71"/>
    <w:rsid w:val="00241449"/>
    <w:rsid w:val="002423E5"/>
    <w:rsid w:val="00242B8F"/>
    <w:rsid w:val="002436AF"/>
    <w:rsid w:val="00243BE4"/>
    <w:rsid w:val="00244C5B"/>
    <w:rsid w:val="00246083"/>
    <w:rsid w:val="002466B8"/>
    <w:rsid w:val="00250024"/>
    <w:rsid w:val="0025032C"/>
    <w:rsid w:val="00252167"/>
    <w:rsid w:val="00252743"/>
    <w:rsid w:val="0025313E"/>
    <w:rsid w:val="0025338E"/>
    <w:rsid w:val="00253822"/>
    <w:rsid w:val="002546E0"/>
    <w:rsid w:val="00256750"/>
    <w:rsid w:val="00257F50"/>
    <w:rsid w:val="00260EA3"/>
    <w:rsid w:val="00261872"/>
    <w:rsid w:val="00262190"/>
    <w:rsid w:val="00263561"/>
    <w:rsid w:val="00263CC3"/>
    <w:rsid w:val="002656CA"/>
    <w:rsid w:val="0026574F"/>
    <w:rsid w:val="002658A0"/>
    <w:rsid w:val="002659FC"/>
    <w:rsid w:val="00267861"/>
    <w:rsid w:val="00270FF8"/>
    <w:rsid w:val="00271506"/>
    <w:rsid w:val="0027289B"/>
    <w:rsid w:val="00273103"/>
    <w:rsid w:val="00273354"/>
    <w:rsid w:val="002739B1"/>
    <w:rsid w:val="00275567"/>
    <w:rsid w:val="00275962"/>
    <w:rsid w:val="002772E7"/>
    <w:rsid w:val="00280E6C"/>
    <w:rsid w:val="00281BA4"/>
    <w:rsid w:val="00282031"/>
    <w:rsid w:val="00282F6B"/>
    <w:rsid w:val="002832F1"/>
    <w:rsid w:val="002843E7"/>
    <w:rsid w:val="0028449B"/>
    <w:rsid w:val="00284945"/>
    <w:rsid w:val="00285020"/>
    <w:rsid w:val="002852F9"/>
    <w:rsid w:val="002853E8"/>
    <w:rsid w:val="00285818"/>
    <w:rsid w:val="002868A7"/>
    <w:rsid w:val="00287ACE"/>
    <w:rsid w:val="00287B1F"/>
    <w:rsid w:val="0029025B"/>
    <w:rsid w:val="002902DA"/>
    <w:rsid w:val="00290CDD"/>
    <w:rsid w:val="0029167B"/>
    <w:rsid w:val="00291CCD"/>
    <w:rsid w:val="0029217B"/>
    <w:rsid w:val="00292E59"/>
    <w:rsid w:val="00293147"/>
    <w:rsid w:val="002932F1"/>
    <w:rsid w:val="00293894"/>
    <w:rsid w:val="00295062"/>
    <w:rsid w:val="00295396"/>
    <w:rsid w:val="00295F4A"/>
    <w:rsid w:val="0029695D"/>
    <w:rsid w:val="00297D05"/>
    <w:rsid w:val="002A089D"/>
    <w:rsid w:val="002A1FE7"/>
    <w:rsid w:val="002A4DE6"/>
    <w:rsid w:val="002A6A51"/>
    <w:rsid w:val="002A6A81"/>
    <w:rsid w:val="002A6DE0"/>
    <w:rsid w:val="002A74E7"/>
    <w:rsid w:val="002A7509"/>
    <w:rsid w:val="002B112B"/>
    <w:rsid w:val="002B1998"/>
    <w:rsid w:val="002B1CD0"/>
    <w:rsid w:val="002B2C6A"/>
    <w:rsid w:val="002B3DDC"/>
    <w:rsid w:val="002B4415"/>
    <w:rsid w:val="002B4528"/>
    <w:rsid w:val="002B4907"/>
    <w:rsid w:val="002B4B0B"/>
    <w:rsid w:val="002B5233"/>
    <w:rsid w:val="002B5323"/>
    <w:rsid w:val="002B5804"/>
    <w:rsid w:val="002B59D1"/>
    <w:rsid w:val="002B5DC3"/>
    <w:rsid w:val="002B5DF9"/>
    <w:rsid w:val="002C237A"/>
    <w:rsid w:val="002C37ED"/>
    <w:rsid w:val="002C3EB7"/>
    <w:rsid w:val="002C44CA"/>
    <w:rsid w:val="002C48B9"/>
    <w:rsid w:val="002C4906"/>
    <w:rsid w:val="002C585E"/>
    <w:rsid w:val="002C5B16"/>
    <w:rsid w:val="002C6742"/>
    <w:rsid w:val="002D2872"/>
    <w:rsid w:val="002D4EF5"/>
    <w:rsid w:val="002D5D4E"/>
    <w:rsid w:val="002D7213"/>
    <w:rsid w:val="002D7384"/>
    <w:rsid w:val="002D7401"/>
    <w:rsid w:val="002E00BF"/>
    <w:rsid w:val="002E4422"/>
    <w:rsid w:val="002E5844"/>
    <w:rsid w:val="002E6187"/>
    <w:rsid w:val="002E6421"/>
    <w:rsid w:val="002E6FDC"/>
    <w:rsid w:val="002E700C"/>
    <w:rsid w:val="002E7535"/>
    <w:rsid w:val="002E7B0D"/>
    <w:rsid w:val="002E7CAD"/>
    <w:rsid w:val="002E7FBA"/>
    <w:rsid w:val="002F0446"/>
    <w:rsid w:val="002F0453"/>
    <w:rsid w:val="002F0EEA"/>
    <w:rsid w:val="002F4632"/>
    <w:rsid w:val="002F470D"/>
    <w:rsid w:val="002F4C45"/>
    <w:rsid w:val="002F4FED"/>
    <w:rsid w:val="002F6645"/>
    <w:rsid w:val="002F6E24"/>
    <w:rsid w:val="0030056E"/>
    <w:rsid w:val="003006E5"/>
    <w:rsid w:val="0030178E"/>
    <w:rsid w:val="00301E22"/>
    <w:rsid w:val="00302449"/>
    <w:rsid w:val="00303175"/>
    <w:rsid w:val="003039F2"/>
    <w:rsid w:val="00303C1C"/>
    <w:rsid w:val="00303CE8"/>
    <w:rsid w:val="0030612F"/>
    <w:rsid w:val="00311DE0"/>
    <w:rsid w:val="003121CA"/>
    <w:rsid w:val="003123C7"/>
    <w:rsid w:val="003125BB"/>
    <w:rsid w:val="0031266D"/>
    <w:rsid w:val="003126A8"/>
    <w:rsid w:val="00312B8F"/>
    <w:rsid w:val="0031335D"/>
    <w:rsid w:val="0031354F"/>
    <w:rsid w:val="00316072"/>
    <w:rsid w:val="003175A7"/>
    <w:rsid w:val="0031780B"/>
    <w:rsid w:val="00317B58"/>
    <w:rsid w:val="00320406"/>
    <w:rsid w:val="00320F51"/>
    <w:rsid w:val="00322403"/>
    <w:rsid w:val="003231AB"/>
    <w:rsid w:val="003232E0"/>
    <w:rsid w:val="00323ED8"/>
    <w:rsid w:val="00326668"/>
    <w:rsid w:val="00326942"/>
    <w:rsid w:val="00326950"/>
    <w:rsid w:val="003270DE"/>
    <w:rsid w:val="00330479"/>
    <w:rsid w:val="00330623"/>
    <w:rsid w:val="00330759"/>
    <w:rsid w:val="00330A6A"/>
    <w:rsid w:val="003316D8"/>
    <w:rsid w:val="00331ACD"/>
    <w:rsid w:val="00331B6F"/>
    <w:rsid w:val="00331F31"/>
    <w:rsid w:val="003322FA"/>
    <w:rsid w:val="00332A2B"/>
    <w:rsid w:val="00334283"/>
    <w:rsid w:val="00334DB9"/>
    <w:rsid w:val="0033592A"/>
    <w:rsid w:val="003363D6"/>
    <w:rsid w:val="00336D6C"/>
    <w:rsid w:val="0033770F"/>
    <w:rsid w:val="00341BD9"/>
    <w:rsid w:val="00342410"/>
    <w:rsid w:val="00345D55"/>
    <w:rsid w:val="003537D5"/>
    <w:rsid w:val="003547FD"/>
    <w:rsid w:val="00355BDF"/>
    <w:rsid w:val="0035617F"/>
    <w:rsid w:val="003573FC"/>
    <w:rsid w:val="0036019D"/>
    <w:rsid w:val="00360416"/>
    <w:rsid w:val="00360F5B"/>
    <w:rsid w:val="00361086"/>
    <w:rsid w:val="00361356"/>
    <w:rsid w:val="0036195A"/>
    <w:rsid w:val="0036275F"/>
    <w:rsid w:val="00363338"/>
    <w:rsid w:val="00363679"/>
    <w:rsid w:val="00364F27"/>
    <w:rsid w:val="00367D49"/>
    <w:rsid w:val="00370BC7"/>
    <w:rsid w:val="003716B8"/>
    <w:rsid w:val="003732D9"/>
    <w:rsid w:val="00374333"/>
    <w:rsid w:val="00374398"/>
    <w:rsid w:val="0037586D"/>
    <w:rsid w:val="003759B7"/>
    <w:rsid w:val="003760B7"/>
    <w:rsid w:val="00376183"/>
    <w:rsid w:val="0037656D"/>
    <w:rsid w:val="00376E47"/>
    <w:rsid w:val="00380929"/>
    <w:rsid w:val="0038203B"/>
    <w:rsid w:val="00382E54"/>
    <w:rsid w:val="00383161"/>
    <w:rsid w:val="00384958"/>
    <w:rsid w:val="00384B2B"/>
    <w:rsid w:val="00384BB1"/>
    <w:rsid w:val="00384CC3"/>
    <w:rsid w:val="00385563"/>
    <w:rsid w:val="00386288"/>
    <w:rsid w:val="00386CDB"/>
    <w:rsid w:val="00390439"/>
    <w:rsid w:val="00391203"/>
    <w:rsid w:val="00391940"/>
    <w:rsid w:val="00392250"/>
    <w:rsid w:val="00392447"/>
    <w:rsid w:val="00393411"/>
    <w:rsid w:val="00393C5F"/>
    <w:rsid w:val="00394003"/>
    <w:rsid w:val="003942D4"/>
    <w:rsid w:val="00395319"/>
    <w:rsid w:val="00395D57"/>
    <w:rsid w:val="00395ED4"/>
    <w:rsid w:val="00395FE2"/>
    <w:rsid w:val="003960EA"/>
    <w:rsid w:val="00397887"/>
    <w:rsid w:val="003A06E5"/>
    <w:rsid w:val="003A14ED"/>
    <w:rsid w:val="003A4596"/>
    <w:rsid w:val="003A56AE"/>
    <w:rsid w:val="003A5B95"/>
    <w:rsid w:val="003A6C14"/>
    <w:rsid w:val="003B0E23"/>
    <w:rsid w:val="003B13DC"/>
    <w:rsid w:val="003B14B1"/>
    <w:rsid w:val="003B260D"/>
    <w:rsid w:val="003B362D"/>
    <w:rsid w:val="003B367F"/>
    <w:rsid w:val="003B3D2D"/>
    <w:rsid w:val="003B3EAD"/>
    <w:rsid w:val="003B53C8"/>
    <w:rsid w:val="003B58E8"/>
    <w:rsid w:val="003B6B90"/>
    <w:rsid w:val="003B7274"/>
    <w:rsid w:val="003B73FB"/>
    <w:rsid w:val="003C08F3"/>
    <w:rsid w:val="003C15B2"/>
    <w:rsid w:val="003C1C1A"/>
    <w:rsid w:val="003C24CD"/>
    <w:rsid w:val="003C2C60"/>
    <w:rsid w:val="003C52D4"/>
    <w:rsid w:val="003C5581"/>
    <w:rsid w:val="003C6AB1"/>
    <w:rsid w:val="003C750B"/>
    <w:rsid w:val="003D0971"/>
    <w:rsid w:val="003D0FC7"/>
    <w:rsid w:val="003D0FD0"/>
    <w:rsid w:val="003D18B9"/>
    <w:rsid w:val="003D32FE"/>
    <w:rsid w:val="003D4954"/>
    <w:rsid w:val="003D4A80"/>
    <w:rsid w:val="003D5B17"/>
    <w:rsid w:val="003D6A2A"/>
    <w:rsid w:val="003D6A4E"/>
    <w:rsid w:val="003D6E4F"/>
    <w:rsid w:val="003E0DB0"/>
    <w:rsid w:val="003E2719"/>
    <w:rsid w:val="003E2C09"/>
    <w:rsid w:val="003E3234"/>
    <w:rsid w:val="003E425E"/>
    <w:rsid w:val="003E54EA"/>
    <w:rsid w:val="003E7228"/>
    <w:rsid w:val="003F0888"/>
    <w:rsid w:val="003F3101"/>
    <w:rsid w:val="003F3A9C"/>
    <w:rsid w:val="003F3CB6"/>
    <w:rsid w:val="003F3CF8"/>
    <w:rsid w:val="003F469D"/>
    <w:rsid w:val="003F4B0C"/>
    <w:rsid w:val="003F4C6A"/>
    <w:rsid w:val="003F5041"/>
    <w:rsid w:val="003F5D51"/>
    <w:rsid w:val="003F5F71"/>
    <w:rsid w:val="003F6821"/>
    <w:rsid w:val="003F72B3"/>
    <w:rsid w:val="00400BB2"/>
    <w:rsid w:val="00400D07"/>
    <w:rsid w:val="004013CA"/>
    <w:rsid w:val="004015AD"/>
    <w:rsid w:val="00401BA0"/>
    <w:rsid w:val="00402889"/>
    <w:rsid w:val="00402B77"/>
    <w:rsid w:val="0040363F"/>
    <w:rsid w:val="004044F5"/>
    <w:rsid w:val="0040456C"/>
    <w:rsid w:val="0040609F"/>
    <w:rsid w:val="004064F1"/>
    <w:rsid w:val="00407F84"/>
    <w:rsid w:val="0041014D"/>
    <w:rsid w:val="00411047"/>
    <w:rsid w:val="0041126E"/>
    <w:rsid w:val="004121E2"/>
    <w:rsid w:val="0041253F"/>
    <w:rsid w:val="00412C35"/>
    <w:rsid w:val="0041304B"/>
    <w:rsid w:val="00414C5C"/>
    <w:rsid w:val="0041550E"/>
    <w:rsid w:val="00415759"/>
    <w:rsid w:val="00416183"/>
    <w:rsid w:val="00416D62"/>
    <w:rsid w:val="00421156"/>
    <w:rsid w:val="0042166D"/>
    <w:rsid w:val="004229BB"/>
    <w:rsid w:val="00423D7A"/>
    <w:rsid w:val="004247FD"/>
    <w:rsid w:val="00431FD5"/>
    <w:rsid w:val="00433A46"/>
    <w:rsid w:val="00435295"/>
    <w:rsid w:val="00435457"/>
    <w:rsid w:val="0043691B"/>
    <w:rsid w:val="00440283"/>
    <w:rsid w:val="00441269"/>
    <w:rsid w:val="00442C0B"/>
    <w:rsid w:val="00442CEC"/>
    <w:rsid w:val="004439B8"/>
    <w:rsid w:val="00444867"/>
    <w:rsid w:val="00445EAC"/>
    <w:rsid w:val="00445EC6"/>
    <w:rsid w:val="00446557"/>
    <w:rsid w:val="004465F6"/>
    <w:rsid w:val="004468F5"/>
    <w:rsid w:val="00446A96"/>
    <w:rsid w:val="00447C48"/>
    <w:rsid w:val="00447CB1"/>
    <w:rsid w:val="00450CC0"/>
    <w:rsid w:val="00451B54"/>
    <w:rsid w:val="00451CC9"/>
    <w:rsid w:val="004526B9"/>
    <w:rsid w:val="0045409E"/>
    <w:rsid w:val="004543B5"/>
    <w:rsid w:val="00454471"/>
    <w:rsid w:val="00454EC2"/>
    <w:rsid w:val="00455C98"/>
    <w:rsid w:val="00456CA6"/>
    <w:rsid w:val="00457BFD"/>
    <w:rsid w:val="00461224"/>
    <w:rsid w:val="00461E25"/>
    <w:rsid w:val="004622EA"/>
    <w:rsid w:val="00462637"/>
    <w:rsid w:val="00464B48"/>
    <w:rsid w:val="00467188"/>
    <w:rsid w:val="00470084"/>
    <w:rsid w:val="00471E15"/>
    <w:rsid w:val="00472557"/>
    <w:rsid w:val="004743AE"/>
    <w:rsid w:val="00476776"/>
    <w:rsid w:val="00476905"/>
    <w:rsid w:val="00476B78"/>
    <w:rsid w:val="00476E5F"/>
    <w:rsid w:val="00477B75"/>
    <w:rsid w:val="00477F16"/>
    <w:rsid w:val="0048266D"/>
    <w:rsid w:val="0048396E"/>
    <w:rsid w:val="00484532"/>
    <w:rsid w:val="0048512F"/>
    <w:rsid w:val="0048562E"/>
    <w:rsid w:val="00486B7E"/>
    <w:rsid w:val="00492949"/>
    <w:rsid w:val="00493566"/>
    <w:rsid w:val="00494A88"/>
    <w:rsid w:val="00494CEC"/>
    <w:rsid w:val="0049533C"/>
    <w:rsid w:val="00495AED"/>
    <w:rsid w:val="00495D30"/>
    <w:rsid w:val="00496040"/>
    <w:rsid w:val="00497260"/>
    <w:rsid w:val="00497508"/>
    <w:rsid w:val="00497DF6"/>
    <w:rsid w:val="004A0279"/>
    <w:rsid w:val="004A03A7"/>
    <w:rsid w:val="004A09A2"/>
    <w:rsid w:val="004A244C"/>
    <w:rsid w:val="004A257C"/>
    <w:rsid w:val="004A3177"/>
    <w:rsid w:val="004A34B5"/>
    <w:rsid w:val="004A3A3A"/>
    <w:rsid w:val="004A43EE"/>
    <w:rsid w:val="004A659C"/>
    <w:rsid w:val="004B0B16"/>
    <w:rsid w:val="004B18C3"/>
    <w:rsid w:val="004B18DC"/>
    <w:rsid w:val="004B1E1D"/>
    <w:rsid w:val="004B43B4"/>
    <w:rsid w:val="004B58E9"/>
    <w:rsid w:val="004B5E3D"/>
    <w:rsid w:val="004B663F"/>
    <w:rsid w:val="004B6788"/>
    <w:rsid w:val="004B68AE"/>
    <w:rsid w:val="004B6E64"/>
    <w:rsid w:val="004B70AE"/>
    <w:rsid w:val="004C0040"/>
    <w:rsid w:val="004C15B7"/>
    <w:rsid w:val="004C1E11"/>
    <w:rsid w:val="004C3EC6"/>
    <w:rsid w:val="004C4961"/>
    <w:rsid w:val="004C4C23"/>
    <w:rsid w:val="004C51D4"/>
    <w:rsid w:val="004C5BD2"/>
    <w:rsid w:val="004C6E93"/>
    <w:rsid w:val="004C7691"/>
    <w:rsid w:val="004C7B00"/>
    <w:rsid w:val="004C7CCC"/>
    <w:rsid w:val="004D07C8"/>
    <w:rsid w:val="004D09CE"/>
    <w:rsid w:val="004D1530"/>
    <w:rsid w:val="004D412B"/>
    <w:rsid w:val="004D6D77"/>
    <w:rsid w:val="004D7FAD"/>
    <w:rsid w:val="004E10AB"/>
    <w:rsid w:val="004E3213"/>
    <w:rsid w:val="004E3B0A"/>
    <w:rsid w:val="004E45A9"/>
    <w:rsid w:val="004E4D37"/>
    <w:rsid w:val="004E56A8"/>
    <w:rsid w:val="004E5837"/>
    <w:rsid w:val="004E5E6E"/>
    <w:rsid w:val="004E7947"/>
    <w:rsid w:val="004F14CD"/>
    <w:rsid w:val="004F1D53"/>
    <w:rsid w:val="004F353F"/>
    <w:rsid w:val="004F3758"/>
    <w:rsid w:val="004F39BE"/>
    <w:rsid w:val="004F3E44"/>
    <w:rsid w:val="004F7B86"/>
    <w:rsid w:val="00501669"/>
    <w:rsid w:val="0050248B"/>
    <w:rsid w:val="0050295D"/>
    <w:rsid w:val="00502AE7"/>
    <w:rsid w:val="00503AB9"/>
    <w:rsid w:val="00504807"/>
    <w:rsid w:val="00504F09"/>
    <w:rsid w:val="00511173"/>
    <w:rsid w:val="00512944"/>
    <w:rsid w:val="00512FD7"/>
    <w:rsid w:val="00513014"/>
    <w:rsid w:val="00513857"/>
    <w:rsid w:val="00513CF9"/>
    <w:rsid w:val="0051494D"/>
    <w:rsid w:val="00517CCD"/>
    <w:rsid w:val="00520D2C"/>
    <w:rsid w:val="00521C6F"/>
    <w:rsid w:val="00522314"/>
    <w:rsid w:val="00522E4C"/>
    <w:rsid w:val="00522F2D"/>
    <w:rsid w:val="0052447C"/>
    <w:rsid w:val="00524F41"/>
    <w:rsid w:val="00527169"/>
    <w:rsid w:val="005300D9"/>
    <w:rsid w:val="00531554"/>
    <w:rsid w:val="005323C7"/>
    <w:rsid w:val="0053346D"/>
    <w:rsid w:val="00533E31"/>
    <w:rsid w:val="00537A11"/>
    <w:rsid w:val="00537C74"/>
    <w:rsid w:val="005424CA"/>
    <w:rsid w:val="0054293B"/>
    <w:rsid w:val="005432A9"/>
    <w:rsid w:val="00544DEA"/>
    <w:rsid w:val="00545C8B"/>
    <w:rsid w:val="00546B40"/>
    <w:rsid w:val="00546C92"/>
    <w:rsid w:val="005471D9"/>
    <w:rsid w:val="005475D8"/>
    <w:rsid w:val="0055058A"/>
    <w:rsid w:val="00551329"/>
    <w:rsid w:val="00551462"/>
    <w:rsid w:val="0055169D"/>
    <w:rsid w:val="00551DD2"/>
    <w:rsid w:val="00551E0D"/>
    <w:rsid w:val="005543D4"/>
    <w:rsid w:val="00556FDA"/>
    <w:rsid w:val="005574E6"/>
    <w:rsid w:val="00557AC7"/>
    <w:rsid w:val="00560FE4"/>
    <w:rsid w:val="00561057"/>
    <w:rsid w:val="0056157D"/>
    <w:rsid w:val="005620F1"/>
    <w:rsid w:val="005626C8"/>
    <w:rsid w:val="00562F26"/>
    <w:rsid w:val="00563212"/>
    <w:rsid w:val="00563814"/>
    <w:rsid w:val="00563E1F"/>
    <w:rsid w:val="00564556"/>
    <w:rsid w:val="00565369"/>
    <w:rsid w:val="00566032"/>
    <w:rsid w:val="005660A9"/>
    <w:rsid w:val="00567299"/>
    <w:rsid w:val="005701E1"/>
    <w:rsid w:val="00570772"/>
    <w:rsid w:val="00570FD2"/>
    <w:rsid w:val="0057111B"/>
    <w:rsid w:val="00571E80"/>
    <w:rsid w:val="00571FBA"/>
    <w:rsid w:val="00572625"/>
    <w:rsid w:val="005731DA"/>
    <w:rsid w:val="00573CC8"/>
    <w:rsid w:val="0057438A"/>
    <w:rsid w:val="00574CDF"/>
    <w:rsid w:val="00574F7A"/>
    <w:rsid w:val="005771E7"/>
    <w:rsid w:val="00577D77"/>
    <w:rsid w:val="00580726"/>
    <w:rsid w:val="005811F0"/>
    <w:rsid w:val="005824C3"/>
    <w:rsid w:val="00582B0B"/>
    <w:rsid w:val="00582B96"/>
    <w:rsid w:val="005835BD"/>
    <w:rsid w:val="00584D50"/>
    <w:rsid w:val="0058527F"/>
    <w:rsid w:val="005863FD"/>
    <w:rsid w:val="0058658E"/>
    <w:rsid w:val="005870B3"/>
    <w:rsid w:val="005876A7"/>
    <w:rsid w:val="00587B43"/>
    <w:rsid w:val="00590352"/>
    <w:rsid w:val="00591EE3"/>
    <w:rsid w:val="00593AC2"/>
    <w:rsid w:val="0059517A"/>
    <w:rsid w:val="00595255"/>
    <w:rsid w:val="00595946"/>
    <w:rsid w:val="00596889"/>
    <w:rsid w:val="005A02F9"/>
    <w:rsid w:val="005A0BF1"/>
    <w:rsid w:val="005A1981"/>
    <w:rsid w:val="005A1D98"/>
    <w:rsid w:val="005A2820"/>
    <w:rsid w:val="005A41A0"/>
    <w:rsid w:val="005A4230"/>
    <w:rsid w:val="005A48A8"/>
    <w:rsid w:val="005A5A31"/>
    <w:rsid w:val="005A6B1C"/>
    <w:rsid w:val="005A6D7D"/>
    <w:rsid w:val="005A7354"/>
    <w:rsid w:val="005A74C3"/>
    <w:rsid w:val="005B3277"/>
    <w:rsid w:val="005B38A9"/>
    <w:rsid w:val="005B3992"/>
    <w:rsid w:val="005B3F85"/>
    <w:rsid w:val="005B6A7D"/>
    <w:rsid w:val="005B734A"/>
    <w:rsid w:val="005C1467"/>
    <w:rsid w:val="005C1FA0"/>
    <w:rsid w:val="005C2A59"/>
    <w:rsid w:val="005C2D68"/>
    <w:rsid w:val="005C2F85"/>
    <w:rsid w:val="005C34ED"/>
    <w:rsid w:val="005C3D50"/>
    <w:rsid w:val="005C402C"/>
    <w:rsid w:val="005C4DBA"/>
    <w:rsid w:val="005C6557"/>
    <w:rsid w:val="005C6AC5"/>
    <w:rsid w:val="005D1E45"/>
    <w:rsid w:val="005D231D"/>
    <w:rsid w:val="005D24E0"/>
    <w:rsid w:val="005D2F93"/>
    <w:rsid w:val="005D34E3"/>
    <w:rsid w:val="005D3DA7"/>
    <w:rsid w:val="005D490F"/>
    <w:rsid w:val="005D56AE"/>
    <w:rsid w:val="005D7047"/>
    <w:rsid w:val="005D7867"/>
    <w:rsid w:val="005D7873"/>
    <w:rsid w:val="005D7B9C"/>
    <w:rsid w:val="005D7E3C"/>
    <w:rsid w:val="005E10C3"/>
    <w:rsid w:val="005E207B"/>
    <w:rsid w:val="005E25C5"/>
    <w:rsid w:val="005E26FC"/>
    <w:rsid w:val="005E3E4C"/>
    <w:rsid w:val="005E3F08"/>
    <w:rsid w:val="005E3F16"/>
    <w:rsid w:val="005E4636"/>
    <w:rsid w:val="005E5713"/>
    <w:rsid w:val="005E63A2"/>
    <w:rsid w:val="005E6428"/>
    <w:rsid w:val="005E66B0"/>
    <w:rsid w:val="005E68D2"/>
    <w:rsid w:val="005E6F5F"/>
    <w:rsid w:val="005F0BF4"/>
    <w:rsid w:val="005F13CD"/>
    <w:rsid w:val="005F46CE"/>
    <w:rsid w:val="005F4F27"/>
    <w:rsid w:val="005F5E47"/>
    <w:rsid w:val="005F6CF5"/>
    <w:rsid w:val="005F745C"/>
    <w:rsid w:val="005F7C4B"/>
    <w:rsid w:val="0060086B"/>
    <w:rsid w:val="00603259"/>
    <w:rsid w:val="006032D2"/>
    <w:rsid w:val="0060393D"/>
    <w:rsid w:val="006052B9"/>
    <w:rsid w:val="006065D1"/>
    <w:rsid w:val="0061047E"/>
    <w:rsid w:val="00611B98"/>
    <w:rsid w:val="00611C9F"/>
    <w:rsid w:val="00611F07"/>
    <w:rsid w:val="006126E7"/>
    <w:rsid w:val="00612D85"/>
    <w:rsid w:val="006133E2"/>
    <w:rsid w:val="00614045"/>
    <w:rsid w:val="00615BEC"/>
    <w:rsid w:val="0061616A"/>
    <w:rsid w:val="00616339"/>
    <w:rsid w:val="006163C2"/>
    <w:rsid w:val="006172F8"/>
    <w:rsid w:val="00620130"/>
    <w:rsid w:val="0062100B"/>
    <w:rsid w:val="00621716"/>
    <w:rsid w:val="00622784"/>
    <w:rsid w:val="00622891"/>
    <w:rsid w:val="00623206"/>
    <w:rsid w:val="0062738E"/>
    <w:rsid w:val="006308A5"/>
    <w:rsid w:val="00630ADE"/>
    <w:rsid w:val="00631B48"/>
    <w:rsid w:val="00632755"/>
    <w:rsid w:val="00633308"/>
    <w:rsid w:val="00634C6A"/>
    <w:rsid w:val="00635BAF"/>
    <w:rsid w:val="00635CB5"/>
    <w:rsid w:val="00636FCC"/>
    <w:rsid w:val="006373BB"/>
    <w:rsid w:val="00640C00"/>
    <w:rsid w:val="00642546"/>
    <w:rsid w:val="00647132"/>
    <w:rsid w:val="00650DEB"/>
    <w:rsid w:val="00650FB2"/>
    <w:rsid w:val="00651C31"/>
    <w:rsid w:val="006521D2"/>
    <w:rsid w:val="00652C48"/>
    <w:rsid w:val="006530CA"/>
    <w:rsid w:val="00654955"/>
    <w:rsid w:val="00655E1F"/>
    <w:rsid w:val="006575AE"/>
    <w:rsid w:val="00657897"/>
    <w:rsid w:val="00661293"/>
    <w:rsid w:val="00661552"/>
    <w:rsid w:val="00661FBC"/>
    <w:rsid w:val="00663209"/>
    <w:rsid w:val="0066327B"/>
    <w:rsid w:val="006637CB"/>
    <w:rsid w:val="00664114"/>
    <w:rsid w:val="00664BB2"/>
    <w:rsid w:val="00665A9C"/>
    <w:rsid w:val="00665B3D"/>
    <w:rsid w:val="00665D7E"/>
    <w:rsid w:val="006660E6"/>
    <w:rsid w:val="0066647D"/>
    <w:rsid w:val="00666BA3"/>
    <w:rsid w:val="0066705B"/>
    <w:rsid w:val="00667FF9"/>
    <w:rsid w:val="00670FAF"/>
    <w:rsid w:val="0067257A"/>
    <w:rsid w:val="006728B5"/>
    <w:rsid w:val="006743BD"/>
    <w:rsid w:val="006777BD"/>
    <w:rsid w:val="006817C5"/>
    <w:rsid w:val="00681F57"/>
    <w:rsid w:val="00681F70"/>
    <w:rsid w:val="006826FD"/>
    <w:rsid w:val="00682A65"/>
    <w:rsid w:val="00682BA6"/>
    <w:rsid w:val="006838A4"/>
    <w:rsid w:val="00684A40"/>
    <w:rsid w:val="00684CEF"/>
    <w:rsid w:val="00685D2D"/>
    <w:rsid w:val="00686D5C"/>
    <w:rsid w:val="006870B8"/>
    <w:rsid w:val="006879C5"/>
    <w:rsid w:val="006879D3"/>
    <w:rsid w:val="00687AD3"/>
    <w:rsid w:val="00690540"/>
    <w:rsid w:val="00692852"/>
    <w:rsid w:val="00692986"/>
    <w:rsid w:val="00692D55"/>
    <w:rsid w:val="00692EB3"/>
    <w:rsid w:val="00693A9C"/>
    <w:rsid w:val="00696261"/>
    <w:rsid w:val="00697083"/>
    <w:rsid w:val="00697BD3"/>
    <w:rsid w:val="00697E9E"/>
    <w:rsid w:val="006A109F"/>
    <w:rsid w:val="006A13A6"/>
    <w:rsid w:val="006A1977"/>
    <w:rsid w:val="006A1FDB"/>
    <w:rsid w:val="006A2A91"/>
    <w:rsid w:val="006A3A48"/>
    <w:rsid w:val="006A43CD"/>
    <w:rsid w:val="006A4872"/>
    <w:rsid w:val="006A65B5"/>
    <w:rsid w:val="006A723F"/>
    <w:rsid w:val="006A7EB2"/>
    <w:rsid w:val="006B0C2B"/>
    <w:rsid w:val="006B188B"/>
    <w:rsid w:val="006B2B94"/>
    <w:rsid w:val="006B45BC"/>
    <w:rsid w:val="006B571E"/>
    <w:rsid w:val="006B5B01"/>
    <w:rsid w:val="006B5D85"/>
    <w:rsid w:val="006B6EE9"/>
    <w:rsid w:val="006B72F9"/>
    <w:rsid w:val="006C00C2"/>
    <w:rsid w:val="006C1C8D"/>
    <w:rsid w:val="006C30C4"/>
    <w:rsid w:val="006C31F9"/>
    <w:rsid w:val="006C379E"/>
    <w:rsid w:val="006C4E5C"/>
    <w:rsid w:val="006C5CCA"/>
    <w:rsid w:val="006C61B7"/>
    <w:rsid w:val="006C62F0"/>
    <w:rsid w:val="006C698A"/>
    <w:rsid w:val="006C708B"/>
    <w:rsid w:val="006C7743"/>
    <w:rsid w:val="006D1754"/>
    <w:rsid w:val="006D1764"/>
    <w:rsid w:val="006D2D3D"/>
    <w:rsid w:val="006D3372"/>
    <w:rsid w:val="006D6AB7"/>
    <w:rsid w:val="006E01E3"/>
    <w:rsid w:val="006E1446"/>
    <w:rsid w:val="006E21FA"/>
    <w:rsid w:val="006E2991"/>
    <w:rsid w:val="006E4126"/>
    <w:rsid w:val="006E5049"/>
    <w:rsid w:val="006E5101"/>
    <w:rsid w:val="006E51C0"/>
    <w:rsid w:val="006E5D6D"/>
    <w:rsid w:val="006E5F3B"/>
    <w:rsid w:val="006E61B2"/>
    <w:rsid w:val="006E7DDF"/>
    <w:rsid w:val="006E7F5C"/>
    <w:rsid w:val="006F2555"/>
    <w:rsid w:val="006F318C"/>
    <w:rsid w:val="006F3485"/>
    <w:rsid w:val="006F43FF"/>
    <w:rsid w:val="006F55C2"/>
    <w:rsid w:val="006F5F2C"/>
    <w:rsid w:val="006F7E3C"/>
    <w:rsid w:val="006F7FBE"/>
    <w:rsid w:val="0070034A"/>
    <w:rsid w:val="0070053C"/>
    <w:rsid w:val="00700EC4"/>
    <w:rsid w:val="00703557"/>
    <w:rsid w:val="00704662"/>
    <w:rsid w:val="00704895"/>
    <w:rsid w:val="007052E0"/>
    <w:rsid w:val="00705CDD"/>
    <w:rsid w:val="007068D9"/>
    <w:rsid w:val="007074DF"/>
    <w:rsid w:val="0070771E"/>
    <w:rsid w:val="00707E4F"/>
    <w:rsid w:val="00707E6D"/>
    <w:rsid w:val="0071036F"/>
    <w:rsid w:val="00710F0C"/>
    <w:rsid w:val="00711095"/>
    <w:rsid w:val="00711B6B"/>
    <w:rsid w:val="007136C1"/>
    <w:rsid w:val="00713B7F"/>
    <w:rsid w:val="00713D1A"/>
    <w:rsid w:val="00713D5A"/>
    <w:rsid w:val="00715020"/>
    <w:rsid w:val="00715A69"/>
    <w:rsid w:val="00716B7F"/>
    <w:rsid w:val="00716F86"/>
    <w:rsid w:val="00721F5F"/>
    <w:rsid w:val="007225AE"/>
    <w:rsid w:val="0072289C"/>
    <w:rsid w:val="00722F8F"/>
    <w:rsid w:val="0072315B"/>
    <w:rsid w:val="00723DF6"/>
    <w:rsid w:val="007241D1"/>
    <w:rsid w:val="00724DA7"/>
    <w:rsid w:val="00725C32"/>
    <w:rsid w:val="00725FD0"/>
    <w:rsid w:val="007266D9"/>
    <w:rsid w:val="0072721B"/>
    <w:rsid w:val="00727302"/>
    <w:rsid w:val="00727408"/>
    <w:rsid w:val="00727622"/>
    <w:rsid w:val="0073031E"/>
    <w:rsid w:val="00730A8D"/>
    <w:rsid w:val="00731426"/>
    <w:rsid w:val="0073174B"/>
    <w:rsid w:val="00731A11"/>
    <w:rsid w:val="00731DC3"/>
    <w:rsid w:val="0073288B"/>
    <w:rsid w:val="0073306D"/>
    <w:rsid w:val="00733EDA"/>
    <w:rsid w:val="007354E3"/>
    <w:rsid w:val="00735836"/>
    <w:rsid w:val="00735F3F"/>
    <w:rsid w:val="0073674C"/>
    <w:rsid w:val="007409C8"/>
    <w:rsid w:val="00740ADA"/>
    <w:rsid w:val="00742690"/>
    <w:rsid w:val="007426BB"/>
    <w:rsid w:val="00745707"/>
    <w:rsid w:val="007457F0"/>
    <w:rsid w:val="00745A72"/>
    <w:rsid w:val="007467CB"/>
    <w:rsid w:val="007473AD"/>
    <w:rsid w:val="00747A9C"/>
    <w:rsid w:val="0075180A"/>
    <w:rsid w:val="00751EF0"/>
    <w:rsid w:val="0075361C"/>
    <w:rsid w:val="0075369B"/>
    <w:rsid w:val="0075524E"/>
    <w:rsid w:val="00755575"/>
    <w:rsid w:val="0076102E"/>
    <w:rsid w:val="007612D6"/>
    <w:rsid w:val="00761A5F"/>
    <w:rsid w:val="00762F7F"/>
    <w:rsid w:val="00763F37"/>
    <w:rsid w:val="007641EF"/>
    <w:rsid w:val="00764970"/>
    <w:rsid w:val="00770A2A"/>
    <w:rsid w:val="00771A11"/>
    <w:rsid w:val="00771BEA"/>
    <w:rsid w:val="00775257"/>
    <w:rsid w:val="00775DEB"/>
    <w:rsid w:val="00775F42"/>
    <w:rsid w:val="0077632A"/>
    <w:rsid w:val="00777C9F"/>
    <w:rsid w:val="00780156"/>
    <w:rsid w:val="007802E3"/>
    <w:rsid w:val="00780426"/>
    <w:rsid w:val="00781872"/>
    <w:rsid w:val="00783839"/>
    <w:rsid w:val="0078385E"/>
    <w:rsid w:val="00783E12"/>
    <w:rsid w:val="00785CAE"/>
    <w:rsid w:val="007860EC"/>
    <w:rsid w:val="007916E4"/>
    <w:rsid w:val="007939DC"/>
    <w:rsid w:val="00793C71"/>
    <w:rsid w:val="00794075"/>
    <w:rsid w:val="00794B16"/>
    <w:rsid w:val="0079643E"/>
    <w:rsid w:val="00796C52"/>
    <w:rsid w:val="0079716B"/>
    <w:rsid w:val="007977CA"/>
    <w:rsid w:val="007A03E5"/>
    <w:rsid w:val="007A2C38"/>
    <w:rsid w:val="007A318D"/>
    <w:rsid w:val="007A34A0"/>
    <w:rsid w:val="007A3A09"/>
    <w:rsid w:val="007A45CD"/>
    <w:rsid w:val="007A4E9B"/>
    <w:rsid w:val="007A5818"/>
    <w:rsid w:val="007A5A01"/>
    <w:rsid w:val="007B0D51"/>
    <w:rsid w:val="007B1001"/>
    <w:rsid w:val="007B37D8"/>
    <w:rsid w:val="007B38FA"/>
    <w:rsid w:val="007B4C1B"/>
    <w:rsid w:val="007B598F"/>
    <w:rsid w:val="007B5CEF"/>
    <w:rsid w:val="007B5EC3"/>
    <w:rsid w:val="007B716F"/>
    <w:rsid w:val="007B74D3"/>
    <w:rsid w:val="007B794B"/>
    <w:rsid w:val="007C074B"/>
    <w:rsid w:val="007C1195"/>
    <w:rsid w:val="007C1C5A"/>
    <w:rsid w:val="007C2A89"/>
    <w:rsid w:val="007C3779"/>
    <w:rsid w:val="007C4BE7"/>
    <w:rsid w:val="007C5204"/>
    <w:rsid w:val="007C52AB"/>
    <w:rsid w:val="007C699F"/>
    <w:rsid w:val="007C7744"/>
    <w:rsid w:val="007C7C8E"/>
    <w:rsid w:val="007D2ED7"/>
    <w:rsid w:val="007D3135"/>
    <w:rsid w:val="007D343E"/>
    <w:rsid w:val="007D4802"/>
    <w:rsid w:val="007D620C"/>
    <w:rsid w:val="007D77EF"/>
    <w:rsid w:val="007E0CBF"/>
    <w:rsid w:val="007E0DAE"/>
    <w:rsid w:val="007E1C00"/>
    <w:rsid w:val="007E2EE4"/>
    <w:rsid w:val="007E3596"/>
    <w:rsid w:val="007E360C"/>
    <w:rsid w:val="007E4544"/>
    <w:rsid w:val="007E46BF"/>
    <w:rsid w:val="007E574B"/>
    <w:rsid w:val="007E625C"/>
    <w:rsid w:val="007E6D21"/>
    <w:rsid w:val="007E7141"/>
    <w:rsid w:val="007F095A"/>
    <w:rsid w:val="007F1DE3"/>
    <w:rsid w:val="007F330B"/>
    <w:rsid w:val="007F3429"/>
    <w:rsid w:val="007F3763"/>
    <w:rsid w:val="007F3B99"/>
    <w:rsid w:val="007F3F44"/>
    <w:rsid w:val="007F42CA"/>
    <w:rsid w:val="007F47B5"/>
    <w:rsid w:val="007F513D"/>
    <w:rsid w:val="007F60E1"/>
    <w:rsid w:val="007F7993"/>
    <w:rsid w:val="007F7EE3"/>
    <w:rsid w:val="008003C1"/>
    <w:rsid w:val="00801D90"/>
    <w:rsid w:val="00802236"/>
    <w:rsid w:val="0080282D"/>
    <w:rsid w:val="0080288E"/>
    <w:rsid w:val="00803420"/>
    <w:rsid w:val="0080513B"/>
    <w:rsid w:val="00805451"/>
    <w:rsid w:val="008055EE"/>
    <w:rsid w:val="0081051B"/>
    <w:rsid w:val="0081064D"/>
    <w:rsid w:val="0081101D"/>
    <w:rsid w:val="00811728"/>
    <w:rsid w:val="00812D4B"/>
    <w:rsid w:val="008162A2"/>
    <w:rsid w:val="00816567"/>
    <w:rsid w:val="00816590"/>
    <w:rsid w:val="00817021"/>
    <w:rsid w:val="00817095"/>
    <w:rsid w:val="00817DFF"/>
    <w:rsid w:val="008208E5"/>
    <w:rsid w:val="00820C3B"/>
    <w:rsid w:val="00820E02"/>
    <w:rsid w:val="008217A8"/>
    <w:rsid w:val="00821E1A"/>
    <w:rsid w:val="00823570"/>
    <w:rsid w:val="008238A5"/>
    <w:rsid w:val="008241CC"/>
    <w:rsid w:val="008241F3"/>
    <w:rsid w:val="00825B03"/>
    <w:rsid w:val="0082683D"/>
    <w:rsid w:val="00827CB9"/>
    <w:rsid w:val="00827F0F"/>
    <w:rsid w:val="00831923"/>
    <w:rsid w:val="00833C5E"/>
    <w:rsid w:val="00833C94"/>
    <w:rsid w:val="00834E8A"/>
    <w:rsid w:val="00837AFE"/>
    <w:rsid w:val="0084093B"/>
    <w:rsid w:val="00840B94"/>
    <w:rsid w:val="00840CD8"/>
    <w:rsid w:val="00841154"/>
    <w:rsid w:val="00841DA4"/>
    <w:rsid w:val="00842A5C"/>
    <w:rsid w:val="00842C66"/>
    <w:rsid w:val="008432E7"/>
    <w:rsid w:val="008443E0"/>
    <w:rsid w:val="00844CFE"/>
    <w:rsid w:val="00844D57"/>
    <w:rsid w:val="00845319"/>
    <w:rsid w:val="00847672"/>
    <w:rsid w:val="00850C33"/>
    <w:rsid w:val="00852293"/>
    <w:rsid w:val="00852F82"/>
    <w:rsid w:val="00854F4A"/>
    <w:rsid w:val="00854FC9"/>
    <w:rsid w:val="008550B7"/>
    <w:rsid w:val="00855497"/>
    <w:rsid w:val="00855EFE"/>
    <w:rsid w:val="00857835"/>
    <w:rsid w:val="00857F8D"/>
    <w:rsid w:val="00864833"/>
    <w:rsid w:val="00866CE5"/>
    <w:rsid w:val="00867364"/>
    <w:rsid w:val="0086760D"/>
    <w:rsid w:val="008677B5"/>
    <w:rsid w:val="00870273"/>
    <w:rsid w:val="00874238"/>
    <w:rsid w:val="0087425A"/>
    <w:rsid w:val="008744AC"/>
    <w:rsid w:val="00874A31"/>
    <w:rsid w:val="00874CE2"/>
    <w:rsid w:val="0087510D"/>
    <w:rsid w:val="00875324"/>
    <w:rsid w:val="0087545A"/>
    <w:rsid w:val="00876786"/>
    <w:rsid w:val="00877CBF"/>
    <w:rsid w:val="00880A9E"/>
    <w:rsid w:val="00881AE9"/>
    <w:rsid w:val="008837B5"/>
    <w:rsid w:val="00884955"/>
    <w:rsid w:val="00885250"/>
    <w:rsid w:val="0089245E"/>
    <w:rsid w:val="0089392F"/>
    <w:rsid w:val="00893AEC"/>
    <w:rsid w:val="0089417E"/>
    <w:rsid w:val="008941A0"/>
    <w:rsid w:val="008947E4"/>
    <w:rsid w:val="00894E0D"/>
    <w:rsid w:val="0089576A"/>
    <w:rsid w:val="008962F2"/>
    <w:rsid w:val="008A144D"/>
    <w:rsid w:val="008A1EAD"/>
    <w:rsid w:val="008A3EE0"/>
    <w:rsid w:val="008A414E"/>
    <w:rsid w:val="008A530A"/>
    <w:rsid w:val="008A548E"/>
    <w:rsid w:val="008A6921"/>
    <w:rsid w:val="008A6EBD"/>
    <w:rsid w:val="008A75CD"/>
    <w:rsid w:val="008B0226"/>
    <w:rsid w:val="008B0DA9"/>
    <w:rsid w:val="008B0E59"/>
    <w:rsid w:val="008B2BF2"/>
    <w:rsid w:val="008B4BF4"/>
    <w:rsid w:val="008B6969"/>
    <w:rsid w:val="008B6DC2"/>
    <w:rsid w:val="008B73C4"/>
    <w:rsid w:val="008C0B39"/>
    <w:rsid w:val="008C18B8"/>
    <w:rsid w:val="008C2057"/>
    <w:rsid w:val="008C3F2B"/>
    <w:rsid w:val="008C6516"/>
    <w:rsid w:val="008C6D5D"/>
    <w:rsid w:val="008C7E9A"/>
    <w:rsid w:val="008D1127"/>
    <w:rsid w:val="008D15A1"/>
    <w:rsid w:val="008D1991"/>
    <w:rsid w:val="008D1B16"/>
    <w:rsid w:val="008D211A"/>
    <w:rsid w:val="008D2377"/>
    <w:rsid w:val="008D5F0E"/>
    <w:rsid w:val="008D698E"/>
    <w:rsid w:val="008D6F38"/>
    <w:rsid w:val="008D6F52"/>
    <w:rsid w:val="008D7168"/>
    <w:rsid w:val="008E30A1"/>
    <w:rsid w:val="008E3B1D"/>
    <w:rsid w:val="008E7310"/>
    <w:rsid w:val="008F1210"/>
    <w:rsid w:val="008F2315"/>
    <w:rsid w:val="008F2905"/>
    <w:rsid w:val="008F2CA4"/>
    <w:rsid w:val="008F3055"/>
    <w:rsid w:val="008F3838"/>
    <w:rsid w:val="008F4DEF"/>
    <w:rsid w:val="008F5715"/>
    <w:rsid w:val="008F7FF7"/>
    <w:rsid w:val="0090196C"/>
    <w:rsid w:val="0090229C"/>
    <w:rsid w:val="009025AC"/>
    <w:rsid w:val="009037D1"/>
    <w:rsid w:val="009056F3"/>
    <w:rsid w:val="009061CC"/>
    <w:rsid w:val="009133B5"/>
    <w:rsid w:val="00914830"/>
    <w:rsid w:val="0091653B"/>
    <w:rsid w:val="00917EFD"/>
    <w:rsid w:val="00920877"/>
    <w:rsid w:val="00921364"/>
    <w:rsid w:val="00921D2A"/>
    <w:rsid w:val="00922DB3"/>
    <w:rsid w:val="00926300"/>
    <w:rsid w:val="009269F3"/>
    <w:rsid w:val="00927C7C"/>
    <w:rsid w:val="00927E20"/>
    <w:rsid w:val="00930017"/>
    <w:rsid w:val="009304D3"/>
    <w:rsid w:val="00931616"/>
    <w:rsid w:val="00931E64"/>
    <w:rsid w:val="00932490"/>
    <w:rsid w:val="00932929"/>
    <w:rsid w:val="00933AA9"/>
    <w:rsid w:val="00934ACB"/>
    <w:rsid w:val="00934E76"/>
    <w:rsid w:val="00935561"/>
    <w:rsid w:val="00935E21"/>
    <w:rsid w:val="00937D0A"/>
    <w:rsid w:val="00937DC8"/>
    <w:rsid w:val="009417A3"/>
    <w:rsid w:val="0094215B"/>
    <w:rsid w:val="00942702"/>
    <w:rsid w:val="00943465"/>
    <w:rsid w:val="00946462"/>
    <w:rsid w:val="00947450"/>
    <w:rsid w:val="0094763A"/>
    <w:rsid w:val="009509F1"/>
    <w:rsid w:val="009510D3"/>
    <w:rsid w:val="00951736"/>
    <w:rsid w:val="009519C1"/>
    <w:rsid w:val="0095232A"/>
    <w:rsid w:val="00952590"/>
    <w:rsid w:val="00953AD6"/>
    <w:rsid w:val="00954106"/>
    <w:rsid w:val="00954F9B"/>
    <w:rsid w:val="00955390"/>
    <w:rsid w:val="00955812"/>
    <w:rsid w:val="00955B23"/>
    <w:rsid w:val="00956882"/>
    <w:rsid w:val="009578E3"/>
    <w:rsid w:val="00957D94"/>
    <w:rsid w:val="00960C26"/>
    <w:rsid w:val="00960F7D"/>
    <w:rsid w:val="009622EB"/>
    <w:rsid w:val="00962C6A"/>
    <w:rsid w:val="00966613"/>
    <w:rsid w:val="009700AA"/>
    <w:rsid w:val="00970A2A"/>
    <w:rsid w:val="00970E25"/>
    <w:rsid w:val="009730A5"/>
    <w:rsid w:val="00974D3F"/>
    <w:rsid w:val="00976BD2"/>
    <w:rsid w:val="009771F3"/>
    <w:rsid w:val="00977225"/>
    <w:rsid w:val="009778E6"/>
    <w:rsid w:val="00980013"/>
    <w:rsid w:val="009800CB"/>
    <w:rsid w:val="009808CB"/>
    <w:rsid w:val="00980D7C"/>
    <w:rsid w:val="00981146"/>
    <w:rsid w:val="009815CF"/>
    <w:rsid w:val="00981B15"/>
    <w:rsid w:val="0098251D"/>
    <w:rsid w:val="009827A6"/>
    <w:rsid w:val="009841F2"/>
    <w:rsid w:val="00986320"/>
    <w:rsid w:val="00987F63"/>
    <w:rsid w:val="009907ED"/>
    <w:rsid w:val="00991413"/>
    <w:rsid w:val="009916E4"/>
    <w:rsid w:val="009919D1"/>
    <w:rsid w:val="00992D1C"/>
    <w:rsid w:val="00992DAD"/>
    <w:rsid w:val="00993D09"/>
    <w:rsid w:val="00994F91"/>
    <w:rsid w:val="009960BD"/>
    <w:rsid w:val="00996E55"/>
    <w:rsid w:val="009A2F50"/>
    <w:rsid w:val="009A2FD6"/>
    <w:rsid w:val="009A31FD"/>
    <w:rsid w:val="009A3FB3"/>
    <w:rsid w:val="009A4739"/>
    <w:rsid w:val="009A4789"/>
    <w:rsid w:val="009A4ABF"/>
    <w:rsid w:val="009A58CA"/>
    <w:rsid w:val="009A5F87"/>
    <w:rsid w:val="009A6F89"/>
    <w:rsid w:val="009B00D5"/>
    <w:rsid w:val="009B0C3B"/>
    <w:rsid w:val="009B1216"/>
    <w:rsid w:val="009B36AE"/>
    <w:rsid w:val="009B36DC"/>
    <w:rsid w:val="009B45B7"/>
    <w:rsid w:val="009B55A3"/>
    <w:rsid w:val="009B578B"/>
    <w:rsid w:val="009B5CEC"/>
    <w:rsid w:val="009B6242"/>
    <w:rsid w:val="009B67B6"/>
    <w:rsid w:val="009B6DA2"/>
    <w:rsid w:val="009B6EC2"/>
    <w:rsid w:val="009B7B1E"/>
    <w:rsid w:val="009C089E"/>
    <w:rsid w:val="009C100E"/>
    <w:rsid w:val="009C13A7"/>
    <w:rsid w:val="009C1904"/>
    <w:rsid w:val="009C1BAD"/>
    <w:rsid w:val="009C210B"/>
    <w:rsid w:val="009C28A2"/>
    <w:rsid w:val="009C35A0"/>
    <w:rsid w:val="009C36BD"/>
    <w:rsid w:val="009C4C12"/>
    <w:rsid w:val="009C558C"/>
    <w:rsid w:val="009C67D5"/>
    <w:rsid w:val="009C6B72"/>
    <w:rsid w:val="009C7E10"/>
    <w:rsid w:val="009D0019"/>
    <w:rsid w:val="009D0203"/>
    <w:rsid w:val="009D054A"/>
    <w:rsid w:val="009D0962"/>
    <w:rsid w:val="009D1569"/>
    <w:rsid w:val="009D2DC0"/>
    <w:rsid w:val="009D33E2"/>
    <w:rsid w:val="009D376E"/>
    <w:rsid w:val="009D3AC3"/>
    <w:rsid w:val="009D45BD"/>
    <w:rsid w:val="009D4E0E"/>
    <w:rsid w:val="009D5D1B"/>
    <w:rsid w:val="009D5EA7"/>
    <w:rsid w:val="009D67E6"/>
    <w:rsid w:val="009D6C92"/>
    <w:rsid w:val="009D71D8"/>
    <w:rsid w:val="009D7342"/>
    <w:rsid w:val="009D7538"/>
    <w:rsid w:val="009D7EE8"/>
    <w:rsid w:val="009E074E"/>
    <w:rsid w:val="009E09B3"/>
    <w:rsid w:val="009E1146"/>
    <w:rsid w:val="009E1188"/>
    <w:rsid w:val="009E127C"/>
    <w:rsid w:val="009E15B7"/>
    <w:rsid w:val="009E451A"/>
    <w:rsid w:val="009F16AF"/>
    <w:rsid w:val="009F1CAF"/>
    <w:rsid w:val="009F25F3"/>
    <w:rsid w:val="009F2AA8"/>
    <w:rsid w:val="009F2E85"/>
    <w:rsid w:val="009F45A4"/>
    <w:rsid w:val="009F481E"/>
    <w:rsid w:val="009F6244"/>
    <w:rsid w:val="009F651F"/>
    <w:rsid w:val="009F65E1"/>
    <w:rsid w:val="009F67D3"/>
    <w:rsid w:val="009F6B6A"/>
    <w:rsid w:val="009F7499"/>
    <w:rsid w:val="00A00BFD"/>
    <w:rsid w:val="00A00C78"/>
    <w:rsid w:val="00A00E84"/>
    <w:rsid w:val="00A01327"/>
    <w:rsid w:val="00A02275"/>
    <w:rsid w:val="00A024F8"/>
    <w:rsid w:val="00A04375"/>
    <w:rsid w:val="00A0592F"/>
    <w:rsid w:val="00A06190"/>
    <w:rsid w:val="00A0659B"/>
    <w:rsid w:val="00A0663C"/>
    <w:rsid w:val="00A06BBD"/>
    <w:rsid w:val="00A10D06"/>
    <w:rsid w:val="00A115B7"/>
    <w:rsid w:val="00A1312F"/>
    <w:rsid w:val="00A1365A"/>
    <w:rsid w:val="00A148B9"/>
    <w:rsid w:val="00A14CB4"/>
    <w:rsid w:val="00A15BAD"/>
    <w:rsid w:val="00A15C8F"/>
    <w:rsid w:val="00A15EA8"/>
    <w:rsid w:val="00A1671A"/>
    <w:rsid w:val="00A17CA5"/>
    <w:rsid w:val="00A203ED"/>
    <w:rsid w:val="00A21518"/>
    <w:rsid w:val="00A21577"/>
    <w:rsid w:val="00A2176F"/>
    <w:rsid w:val="00A21E5A"/>
    <w:rsid w:val="00A23648"/>
    <w:rsid w:val="00A2432C"/>
    <w:rsid w:val="00A26097"/>
    <w:rsid w:val="00A2618A"/>
    <w:rsid w:val="00A26E38"/>
    <w:rsid w:val="00A27558"/>
    <w:rsid w:val="00A30BDB"/>
    <w:rsid w:val="00A30C13"/>
    <w:rsid w:val="00A331A8"/>
    <w:rsid w:val="00A3372B"/>
    <w:rsid w:val="00A33D76"/>
    <w:rsid w:val="00A34F5D"/>
    <w:rsid w:val="00A35C5F"/>
    <w:rsid w:val="00A360FF"/>
    <w:rsid w:val="00A36B39"/>
    <w:rsid w:val="00A37F13"/>
    <w:rsid w:val="00A40D11"/>
    <w:rsid w:val="00A4199C"/>
    <w:rsid w:val="00A41A7D"/>
    <w:rsid w:val="00A41E42"/>
    <w:rsid w:val="00A4243F"/>
    <w:rsid w:val="00A42528"/>
    <w:rsid w:val="00A4527F"/>
    <w:rsid w:val="00A45AB8"/>
    <w:rsid w:val="00A461B4"/>
    <w:rsid w:val="00A473C1"/>
    <w:rsid w:val="00A474C9"/>
    <w:rsid w:val="00A47C4D"/>
    <w:rsid w:val="00A505E4"/>
    <w:rsid w:val="00A50638"/>
    <w:rsid w:val="00A50682"/>
    <w:rsid w:val="00A50C87"/>
    <w:rsid w:val="00A50CB5"/>
    <w:rsid w:val="00A517C0"/>
    <w:rsid w:val="00A51F9C"/>
    <w:rsid w:val="00A529D7"/>
    <w:rsid w:val="00A52CB6"/>
    <w:rsid w:val="00A52FB2"/>
    <w:rsid w:val="00A54578"/>
    <w:rsid w:val="00A55C1F"/>
    <w:rsid w:val="00A57055"/>
    <w:rsid w:val="00A57C58"/>
    <w:rsid w:val="00A60467"/>
    <w:rsid w:val="00A61476"/>
    <w:rsid w:val="00A623F3"/>
    <w:rsid w:val="00A62D11"/>
    <w:rsid w:val="00A6420F"/>
    <w:rsid w:val="00A64BD3"/>
    <w:rsid w:val="00A6553D"/>
    <w:rsid w:val="00A66181"/>
    <w:rsid w:val="00A66D6C"/>
    <w:rsid w:val="00A67B31"/>
    <w:rsid w:val="00A714E7"/>
    <w:rsid w:val="00A73234"/>
    <w:rsid w:val="00A74AA6"/>
    <w:rsid w:val="00A75AE4"/>
    <w:rsid w:val="00A7697F"/>
    <w:rsid w:val="00A77741"/>
    <w:rsid w:val="00A80AA1"/>
    <w:rsid w:val="00A80D0D"/>
    <w:rsid w:val="00A8130D"/>
    <w:rsid w:val="00A82977"/>
    <w:rsid w:val="00A835CB"/>
    <w:rsid w:val="00A83683"/>
    <w:rsid w:val="00A837F4"/>
    <w:rsid w:val="00A85066"/>
    <w:rsid w:val="00A86518"/>
    <w:rsid w:val="00A8658C"/>
    <w:rsid w:val="00A86D3B"/>
    <w:rsid w:val="00A8777F"/>
    <w:rsid w:val="00A87847"/>
    <w:rsid w:val="00A90BC6"/>
    <w:rsid w:val="00A90EA5"/>
    <w:rsid w:val="00A91F6E"/>
    <w:rsid w:val="00A9203E"/>
    <w:rsid w:val="00A92127"/>
    <w:rsid w:val="00A92C38"/>
    <w:rsid w:val="00A9457F"/>
    <w:rsid w:val="00AA0333"/>
    <w:rsid w:val="00AA156A"/>
    <w:rsid w:val="00AA3668"/>
    <w:rsid w:val="00AA3FC2"/>
    <w:rsid w:val="00AA4033"/>
    <w:rsid w:val="00AA420B"/>
    <w:rsid w:val="00AA4C0E"/>
    <w:rsid w:val="00AA5FEE"/>
    <w:rsid w:val="00AA69DA"/>
    <w:rsid w:val="00AA7E87"/>
    <w:rsid w:val="00AB10DD"/>
    <w:rsid w:val="00AB2BB9"/>
    <w:rsid w:val="00AB3C03"/>
    <w:rsid w:val="00AB5113"/>
    <w:rsid w:val="00AB7733"/>
    <w:rsid w:val="00AB7920"/>
    <w:rsid w:val="00AC0131"/>
    <w:rsid w:val="00AC0617"/>
    <w:rsid w:val="00AC0F04"/>
    <w:rsid w:val="00AC0FA2"/>
    <w:rsid w:val="00AC1E68"/>
    <w:rsid w:val="00AC2B50"/>
    <w:rsid w:val="00AC2CDA"/>
    <w:rsid w:val="00AC35EC"/>
    <w:rsid w:val="00AC38CD"/>
    <w:rsid w:val="00AC3B84"/>
    <w:rsid w:val="00AC47EF"/>
    <w:rsid w:val="00AC48B8"/>
    <w:rsid w:val="00AC56D0"/>
    <w:rsid w:val="00AC5FF4"/>
    <w:rsid w:val="00AC65F7"/>
    <w:rsid w:val="00AC6C0B"/>
    <w:rsid w:val="00AC7B01"/>
    <w:rsid w:val="00AC7E5C"/>
    <w:rsid w:val="00AD030B"/>
    <w:rsid w:val="00AD0462"/>
    <w:rsid w:val="00AD12E2"/>
    <w:rsid w:val="00AD248E"/>
    <w:rsid w:val="00AD3663"/>
    <w:rsid w:val="00AD41FE"/>
    <w:rsid w:val="00AD482E"/>
    <w:rsid w:val="00AD49C1"/>
    <w:rsid w:val="00AD4C5C"/>
    <w:rsid w:val="00AD5759"/>
    <w:rsid w:val="00AD6058"/>
    <w:rsid w:val="00AD645A"/>
    <w:rsid w:val="00AD6D4B"/>
    <w:rsid w:val="00AD75F5"/>
    <w:rsid w:val="00AD7D8F"/>
    <w:rsid w:val="00AE00B3"/>
    <w:rsid w:val="00AE1373"/>
    <w:rsid w:val="00AE1ACB"/>
    <w:rsid w:val="00AE1E6F"/>
    <w:rsid w:val="00AE2593"/>
    <w:rsid w:val="00AE2E87"/>
    <w:rsid w:val="00AE33C6"/>
    <w:rsid w:val="00AE365F"/>
    <w:rsid w:val="00AE4A1F"/>
    <w:rsid w:val="00AE4C20"/>
    <w:rsid w:val="00AE6F86"/>
    <w:rsid w:val="00AE76F7"/>
    <w:rsid w:val="00AE7CD1"/>
    <w:rsid w:val="00AF0C72"/>
    <w:rsid w:val="00AF141C"/>
    <w:rsid w:val="00AF212F"/>
    <w:rsid w:val="00AF22C1"/>
    <w:rsid w:val="00AF2965"/>
    <w:rsid w:val="00AF3C90"/>
    <w:rsid w:val="00AF3D40"/>
    <w:rsid w:val="00AF4261"/>
    <w:rsid w:val="00AF64C1"/>
    <w:rsid w:val="00AF6841"/>
    <w:rsid w:val="00AF7294"/>
    <w:rsid w:val="00AF7BA6"/>
    <w:rsid w:val="00AF7CBC"/>
    <w:rsid w:val="00B0068E"/>
    <w:rsid w:val="00B00ECE"/>
    <w:rsid w:val="00B0108A"/>
    <w:rsid w:val="00B02CB5"/>
    <w:rsid w:val="00B04916"/>
    <w:rsid w:val="00B04E5B"/>
    <w:rsid w:val="00B05C1C"/>
    <w:rsid w:val="00B0765E"/>
    <w:rsid w:val="00B07DAD"/>
    <w:rsid w:val="00B11012"/>
    <w:rsid w:val="00B129C3"/>
    <w:rsid w:val="00B13BAE"/>
    <w:rsid w:val="00B13CC3"/>
    <w:rsid w:val="00B15C81"/>
    <w:rsid w:val="00B15D28"/>
    <w:rsid w:val="00B164AE"/>
    <w:rsid w:val="00B16FF4"/>
    <w:rsid w:val="00B17AD4"/>
    <w:rsid w:val="00B17AF7"/>
    <w:rsid w:val="00B202DE"/>
    <w:rsid w:val="00B2052C"/>
    <w:rsid w:val="00B20625"/>
    <w:rsid w:val="00B21D32"/>
    <w:rsid w:val="00B21D45"/>
    <w:rsid w:val="00B2268E"/>
    <w:rsid w:val="00B23D42"/>
    <w:rsid w:val="00B25DA1"/>
    <w:rsid w:val="00B25FE0"/>
    <w:rsid w:val="00B26A3C"/>
    <w:rsid w:val="00B27F10"/>
    <w:rsid w:val="00B30CCB"/>
    <w:rsid w:val="00B31EC4"/>
    <w:rsid w:val="00B322A7"/>
    <w:rsid w:val="00B32451"/>
    <w:rsid w:val="00B32609"/>
    <w:rsid w:val="00B32B77"/>
    <w:rsid w:val="00B32C8B"/>
    <w:rsid w:val="00B32F34"/>
    <w:rsid w:val="00B336EB"/>
    <w:rsid w:val="00B33C2C"/>
    <w:rsid w:val="00B34391"/>
    <w:rsid w:val="00B3474F"/>
    <w:rsid w:val="00B34849"/>
    <w:rsid w:val="00B34C0D"/>
    <w:rsid w:val="00B36AB8"/>
    <w:rsid w:val="00B36EED"/>
    <w:rsid w:val="00B37F70"/>
    <w:rsid w:val="00B42F96"/>
    <w:rsid w:val="00B45ADF"/>
    <w:rsid w:val="00B45BB6"/>
    <w:rsid w:val="00B4756C"/>
    <w:rsid w:val="00B5462D"/>
    <w:rsid w:val="00B555A9"/>
    <w:rsid w:val="00B55CFE"/>
    <w:rsid w:val="00B55D8D"/>
    <w:rsid w:val="00B560F5"/>
    <w:rsid w:val="00B562C1"/>
    <w:rsid w:val="00B57747"/>
    <w:rsid w:val="00B57BAD"/>
    <w:rsid w:val="00B601B0"/>
    <w:rsid w:val="00B62537"/>
    <w:rsid w:val="00B6276B"/>
    <w:rsid w:val="00B62E22"/>
    <w:rsid w:val="00B6381A"/>
    <w:rsid w:val="00B65254"/>
    <w:rsid w:val="00B6623A"/>
    <w:rsid w:val="00B6629B"/>
    <w:rsid w:val="00B669BC"/>
    <w:rsid w:val="00B70175"/>
    <w:rsid w:val="00B70429"/>
    <w:rsid w:val="00B72063"/>
    <w:rsid w:val="00B72837"/>
    <w:rsid w:val="00B731A0"/>
    <w:rsid w:val="00B75287"/>
    <w:rsid w:val="00B755F9"/>
    <w:rsid w:val="00B76E29"/>
    <w:rsid w:val="00B777B6"/>
    <w:rsid w:val="00B77833"/>
    <w:rsid w:val="00B77F45"/>
    <w:rsid w:val="00B81297"/>
    <w:rsid w:val="00B81757"/>
    <w:rsid w:val="00B81F87"/>
    <w:rsid w:val="00B8231A"/>
    <w:rsid w:val="00B823BE"/>
    <w:rsid w:val="00B825C2"/>
    <w:rsid w:val="00B829FF"/>
    <w:rsid w:val="00B83960"/>
    <w:rsid w:val="00B841CB"/>
    <w:rsid w:val="00B84C5D"/>
    <w:rsid w:val="00B84E0C"/>
    <w:rsid w:val="00B85138"/>
    <w:rsid w:val="00B85878"/>
    <w:rsid w:val="00B85BF2"/>
    <w:rsid w:val="00B860F1"/>
    <w:rsid w:val="00B86A5B"/>
    <w:rsid w:val="00B90D56"/>
    <w:rsid w:val="00B91A71"/>
    <w:rsid w:val="00B9296F"/>
    <w:rsid w:val="00B9339C"/>
    <w:rsid w:val="00B950A1"/>
    <w:rsid w:val="00B966F3"/>
    <w:rsid w:val="00B96823"/>
    <w:rsid w:val="00B97682"/>
    <w:rsid w:val="00B97C58"/>
    <w:rsid w:val="00BA090A"/>
    <w:rsid w:val="00BA18ED"/>
    <w:rsid w:val="00BA2736"/>
    <w:rsid w:val="00BA34C6"/>
    <w:rsid w:val="00BA3814"/>
    <w:rsid w:val="00BA43DE"/>
    <w:rsid w:val="00BA4D07"/>
    <w:rsid w:val="00BA5508"/>
    <w:rsid w:val="00BA5A1C"/>
    <w:rsid w:val="00BA5D31"/>
    <w:rsid w:val="00BA7216"/>
    <w:rsid w:val="00BA7986"/>
    <w:rsid w:val="00BB0EA0"/>
    <w:rsid w:val="00BB1FFA"/>
    <w:rsid w:val="00BB3CCA"/>
    <w:rsid w:val="00BB48E3"/>
    <w:rsid w:val="00BB5A96"/>
    <w:rsid w:val="00BB7756"/>
    <w:rsid w:val="00BB7C6E"/>
    <w:rsid w:val="00BC1A55"/>
    <w:rsid w:val="00BC1D60"/>
    <w:rsid w:val="00BC4C84"/>
    <w:rsid w:val="00BC57C2"/>
    <w:rsid w:val="00BC6159"/>
    <w:rsid w:val="00BC6CE3"/>
    <w:rsid w:val="00BD0275"/>
    <w:rsid w:val="00BD07A0"/>
    <w:rsid w:val="00BD18B6"/>
    <w:rsid w:val="00BD1B91"/>
    <w:rsid w:val="00BD24DA"/>
    <w:rsid w:val="00BD2947"/>
    <w:rsid w:val="00BD29E4"/>
    <w:rsid w:val="00BD32EF"/>
    <w:rsid w:val="00BD46D9"/>
    <w:rsid w:val="00BD49C2"/>
    <w:rsid w:val="00BD4DED"/>
    <w:rsid w:val="00BD5BB5"/>
    <w:rsid w:val="00BD6B32"/>
    <w:rsid w:val="00BE0E6A"/>
    <w:rsid w:val="00BE0F64"/>
    <w:rsid w:val="00BE19D1"/>
    <w:rsid w:val="00BE1BB6"/>
    <w:rsid w:val="00BE48BD"/>
    <w:rsid w:val="00BE51C6"/>
    <w:rsid w:val="00BE589A"/>
    <w:rsid w:val="00BE5D6E"/>
    <w:rsid w:val="00BE5E48"/>
    <w:rsid w:val="00BE6671"/>
    <w:rsid w:val="00BE6AB8"/>
    <w:rsid w:val="00BE6C89"/>
    <w:rsid w:val="00BF0A9E"/>
    <w:rsid w:val="00BF0C81"/>
    <w:rsid w:val="00BF136F"/>
    <w:rsid w:val="00BF20BE"/>
    <w:rsid w:val="00BF26F1"/>
    <w:rsid w:val="00BF3270"/>
    <w:rsid w:val="00BF38AF"/>
    <w:rsid w:val="00BF3AF2"/>
    <w:rsid w:val="00BF539D"/>
    <w:rsid w:val="00BF6C3E"/>
    <w:rsid w:val="00C0081A"/>
    <w:rsid w:val="00C011B5"/>
    <w:rsid w:val="00C014B9"/>
    <w:rsid w:val="00C02417"/>
    <w:rsid w:val="00C036D2"/>
    <w:rsid w:val="00C039A8"/>
    <w:rsid w:val="00C05448"/>
    <w:rsid w:val="00C05524"/>
    <w:rsid w:val="00C0554D"/>
    <w:rsid w:val="00C0689B"/>
    <w:rsid w:val="00C10E7E"/>
    <w:rsid w:val="00C111DB"/>
    <w:rsid w:val="00C1213A"/>
    <w:rsid w:val="00C12774"/>
    <w:rsid w:val="00C13D82"/>
    <w:rsid w:val="00C143B8"/>
    <w:rsid w:val="00C14D98"/>
    <w:rsid w:val="00C14FE1"/>
    <w:rsid w:val="00C1564A"/>
    <w:rsid w:val="00C15F89"/>
    <w:rsid w:val="00C177E9"/>
    <w:rsid w:val="00C17856"/>
    <w:rsid w:val="00C17CED"/>
    <w:rsid w:val="00C20FC5"/>
    <w:rsid w:val="00C2126B"/>
    <w:rsid w:val="00C22985"/>
    <w:rsid w:val="00C23056"/>
    <w:rsid w:val="00C23606"/>
    <w:rsid w:val="00C2470A"/>
    <w:rsid w:val="00C2512E"/>
    <w:rsid w:val="00C2520A"/>
    <w:rsid w:val="00C25C4B"/>
    <w:rsid w:val="00C26F01"/>
    <w:rsid w:val="00C33275"/>
    <w:rsid w:val="00C347D4"/>
    <w:rsid w:val="00C34ADD"/>
    <w:rsid w:val="00C350A4"/>
    <w:rsid w:val="00C35C2B"/>
    <w:rsid w:val="00C403E0"/>
    <w:rsid w:val="00C434A5"/>
    <w:rsid w:val="00C4551A"/>
    <w:rsid w:val="00C470F7"/>
    <w:rsid w:val="00C52E89"/>
    <w:rsid w:val="00C5315B"/>
    <w:rsid w:val="00C53AD5"/>
    <w:rsid w:val="00C53C73"/>
    <w:rsid w:val="00C54729"/>
    <w:rsid w:val="00C54772"/>
    <w:rsid w:val="00C54FF4"/>
    <w:rsid w:val="00C56EEC"/>
    <w:rsid w:val="00C571FB"/>
    <w:rsid w:val="00C57833"/>
    <w:rsid w:val="00C613D5"/>
    <w:rsid w:val="00C61D70"/>
    <w:rsid w:val="00C63576"/>
    <w:rsid w:val="00C6557C"/>
    <w:rsid w:val="00C66387"/>
    <w:rsid w:val="00C705F5"/>
    <w:rsid w:val="00C71736"/>
    <w:rsid w:val="00C73029"/>
    <w:rsid w:val="00C7306E"/>
    <w:rsid w:val="00C73731"/>
    <w:rsid w:val="00C7447A"/>
    <w:rsid w:val="00C749EA"/>
    <w:rsid w:val="00C761C7"/>
    <w:rsid w:val="00C81484"/>
    <w:rsid w:val="00C8158D"/>
    <w:rsid w:val="00C816B3"/>
    <w:rsid w:val="00C81BCD"/>
    <w:rsid w:val="00C82678"/>
    <w:rsid w:val="00C82D8C"/>
    <w:rsid w:val="00C82F38"/>
    <w:rsid w:val="00C83377"/>
    <w:rsid w:val="00C83FB9"/>
    <w:rsid w:val="00C8417E"/>
    <w:rsid w:val="00C84AFC"/>
    <w:rsid w:val="00C8727D"/>
    <w:rsid w:val="00C90AB5"/>
    <w:rsid w:val="00C90E97"/>
    <w:rsid w:val="00C91611"/>
    <w:rsid w:val="00C91A0D"/>
    <w:rsid w:val="00C92CFC"/>
    <w:rsid w:val="00C95D14"/>
    <w:rsid w:val="00C9645F"/>
    <w:rsid w:val="00C96CB0"/>
    <w:rsid w:val="00C977EA"/>
    <w:rsid w:val="00C97D0E"/>
    <w:rsid w:val="00CA1232"/>
    <w:rsid w:val="00CA17ED"/>
    <w:rsid w:val="00CA2082"/>
    <w:rsid w:val="00CA2DDD"/>
    <w:rsid w:val="00CA2E86"/>
    <w:rsid w:val="00CA6518"/>
    <w:rsid w:val="00CA658E"/>
    <w:rsid w:val="00CA7905"/>
    <w:rsid w:val="00CA7DC8"/>
    <w:rsid w:val="00CB04B8"/>
    <w:rsid w:val="00CB10D2"/>
    <w:rsid w:val="00CB1E43"/>
    <w:rsid w:val="00CB2BB8"/>
    <w:rsid w:val="00CB3C0F"/>
    <w:rsid w:val="00CB49E5"/>
    <w:rsid w:val="00CB53E2"/>
    <w:rsid w:val="00CB5F59"/>
    <w:rsid w:val="00CB6496"/>
    <w:rsid w:val="00CB6B08"/>
    <w:rsid w:val="00CC0113"/>
    <w:rsid w:val="00CC4789"/>
    <w:rsid w:val="00CC4CDB"/>
    <w:rsid w:val="00CC601C"/>
    <w:rsid w:val="00CC7A60"/>
    <w:rsid w:val="00CC7A81"/>
    <w:rsid w:val="00CC7A91"/>
    <w:rsid w:val="00CD009F"/>
    <w:rsid w:val="00CD169C"/>
    <w:rsid w:val="00CD4E0A"/>
    <w:rsid w:val="00CD5104"/>
    <w:rsid w:val="00CD6882"/>
    <w:rsid w:val="00CE03ED"/>
    <w:rsid w:val="00CE075E"/>
    <w:rsid w:val="00CE16A2"/>
    <w:rsid w:val="00CE1AF4"/>
    <w:rsid w:val="00CE1CDC"/>
    <w:rsid w:val="00CE20C5"/>
    <w:rsid w:val="00CE44DB"/>
    <w:rsid w:val="00CE4CCF"/>
    <w:rsid w:val="00CE6E55"/>
    <w:rsid w:val="00CE7383"/>
    <w:rsid w:val="00CF017B"/>
    <w:rsid w:val="00CF1793"/>
    <w:rsid w:val="00CF1991"/>
    <w:rsid w:val="00CF3429"/>
    <w:rsid w:val="00CF4683"/>
    <w:rsid w:val="00CF4A9C"/>
    <w:rsid w:val="00CF5A79"/>
    <w:rsid w:val="00CF6052"/>
    <w:rsid w:val="00D0087F"/>
    <w:rsid w:val="00D0269E"/>
    <w:rsid w:val="00D034CC"/>
    <w:rsid w:val="00D03973"/>
    <w:rsid w:val="00D03A20"/>
    <w:rsid w:val="00D0436A"/>
    <w:rsid w:val="00D045EF"/>
    <w:rsid w:val="00D05419"/>
    <w:rsid w:val="00D05980"/>
    <w:rsid w:val="00D06628"/>
    <w:rsid w:val="00D07A0A"/>
    <w:rsid w:val="00D11945"/>
    <w:rsid w:val="00D11D8D"/>
    <w:rsid w:val="00D12DEF"/>
    <w:rsid w:val="00D1330B"/>
    <w:rsid w:val="00D1452E"/>
    <w:rsid w:val="00D15ACE"/>
    <w:rsid w:val="00D16801"/>
    <w:rsid w:val="00D16F62"/>
    <w:rsid w:val="00D17535"/>
    <w:rsid w:val="00D177B5"/>
    <w:rsid w:val="00D203A8"/>
    <w:rsid w:val="00D21626"/>
    <w:rsid w:val="00D216B0"/>
    <w:rsid w:val="00D21FA7"/>
    <w:rsid w:val="00D2299C"/>
    <w:rsid w:val="00D24B43"/>
    <w:rsid w:val="00D24DCB"/>
    <w:rsid w:val="00D2533F"/>
    <w:rsid w:val="00D25CE2"/>
    <w:rsid w:val="00D272F1"/>
    <w:rsid w:val="00D27A47"/>
    <w:rsid w:val="00D300CE"/>
    <w:rsid w:val="00D33A4D"/>
    <w:rsid w:val="00D33CBB"/>
    <w:rsid w:val="00D344D3"/>
    <w:rsid w:val="00D345B2"/>
    <w:rsid w:val="00D3478C"/>
    <w:rsid w:val="00D3484A"/>
    <w:rsid w:val="00D34A54"/>
    <w:rsid w:val="00D34D47"/>
    <w:rsid w:val="00D35173"/>
    <w:rsid w:val="00D35D48"/>
    <w:rsid w:val="00D368C9"/>
    <w:rsid w:val="00D4019E"/>
    <w:rsid w:val="00D40288"/>
    <w:rsid w:val="00D406C4"/>
    <w:rsid w:val="00D434AF"/>
    <w:rsid w:val="00D447DE"/>
    <w:rsid w:val="00D45551"/>
    <w:rsid w:val="00D46AF9"/>
    <w:rsid w:val="00D46E7B"/>
    <w:rsid w:val="00D470A2"/>
    <w:rsid w:val="00D47824"/>
    <w:rsid w:val="00D500AD"/>
    <w:rsid w:val="00D5207F"/>
    <w:rsid w:val="00D52300"/>
    <w:rsid w:val="00D52B20"/>
    <w:rsid w:val="00D5323C"/>
    <w:rsid w:val="00D53945"/>
    <w:rsid w:val="00D548E8"/>
    <w:rsid w:val="00D62749"/>
    <w:rsid w:val="00D63479"/>
    <w:rsid w:val="00D6391D"/>
    <w:rsid w:val="00D63CC4"/>
    <w:rsid w:val="00D63D9B"/>
    <w:rsid w:val="00D643CD"/>
    <w:rsid w:val="00D662FA"/>
    <w:rsid w:val="00D66909"/>
    <w:rsid w:val="00D72339"/>
    <w:rsid w:val="00D72396"/>
    <w:rsid w:val="00D72A87"/>
    <w:rsid w:val="00D73FCC"/>
    <w:rsid w:val="00D748F2"/>
    <w:rsid w:val="00D76B55"/>
    <w:rsid w:val="00D76E06"/>
    <w:rsid w:val="00D808A4"/>
    <w:rsid w:val="00D81C5F"/>
    <w:rsid w:val="00D81C7D"/>
    <w:rsid w:val="00D8225A"/>
    <w:rsid w:val="00D82CB2"/>
    <w:rsid w:val="00D8451F"/>
    <w:rsid w:val="00D84FE5"/>
    <w:rsid w:val="00D85C9F"/>
    <w:rsid w:val="00D85D36"/>
    <w:rsid w:val="00D86376"/>
    <w:rsid w:val="00D86F83"/>
    <w:rsid w:val="00D87DF7"/>
    <w:rsid w:val="00D90133"/>
    <w:rsid w:val="00D90735"/>
    <w:rsid w:val="00D907A9"/>
    <w:rsid w:val="00D90949"/>
    <w:rsid w:val="00D90B32"/>
    <w:rsid w:val="00D91CDA"/>
    <w:rsid w:val="00D9305A"/>
    <w:rsid w:val="00D93236"/>
    <w:rsid w:val="00D93902"/>
    <w:rsid w:val="00D947DA"/>
    <w:rsid w:val="00D95969"/>
    <w:rsid w:val="00D96613"/>
    <w:rsid w:val="00D96849"/>
    <w:rsid w:val="00D96D8A"/>
    <w:rsid w:val="00DA018C"/>
    <w:rsid w:val="00DA0B0D"/>
    <w:rsid w:val="00DA0DE9"/>
    <w:rsid w:val="00DA109A"/>
    <w:rsid w:val="00DA2A23"/>
    <w:rsid w:val="00DA3675"/>
    <w:rsid w:val="00DA49CF"/>
    <w:rsid w:val="00DA71AF"/>
    <w:rsid w:val="00DB04C8"/>
    <w:rsid w:val="00DB1532"/>
    <w:rsid w:val="00DB3B7A"/>
    <w:rsid w:val="00DB68C3"/>
    <w:rsid w:val="00DB6ED0"/>
    <w:rsid w:val="00DC1AED"/>
    <w:rsid w:val="00DC2BDA"/>
    <w:rsid w:val="00DC34B2"/>
    <w:rsid w:val="00DC3BB1"/>
    <w:rsid w:val="00DC3C30"/>
    <w:rsid w:val="00DC44A7"/>
    <w:rsid w:val="00DC4BA2"/>
    <w:rsid w:val="00DC52E3"/>
    <w:rsid w:val="00DC64C7"/>
    <w:rsid w:val="00DC6540"/>
    <w:rsid w:val="00DC7157"/>
    <w:rsid w:val="00DC7D0C"/>
    <w:rsid w:val="00DD1138"/>
    <w:rsid w:val="00DD2EA2"/>
    <w:rsid w:val="00DD466D"/>
    <w:rsid w:val="00DD596E"/>
    <w:rsid w:val="00DD6360"/>
    <w:rsid w:val="00DD67C4"/>
    <w:rsid w:val="00DD6DBA"/>
    <w:rsid w:val="00DD78C4"/>
    <w:rsid w:val="00DE0922"/>
    <w:rsid w:val="00DE4BEE"/>
    <w:rsid w:val="00DF1953"/>
    <w:rsid w:val="00DF2DEB"/>
    <w:rsid w:val="00DF3EC5"/>
    <w:rsid w:val="00DF5545"/>
    <w:rsid w:val="00DF5DAE"/>
    <w:rsid w:val="00DF6513"/>
    <w:rsid w:val="00DF677E"/>
    <w:rsid w:val="00DF7142"/>
    <w:rsid w:val="00E0079F"/>
    <w:rsid w:val="00E00B1E"/>
    <w:rsid w:val="00E00F77"/>
    <w:rsid w:val="00E02D5D"/>
    <w:rsid w:val="00E03B10"/>
    <w:rsid w:val="00E03D39"/>
    <w:rsid w:val="00E03D89"/>
    <w:rsid w:val="00E044CD"/>
    <w:rsid w:val="00E0631E"/>
    <w:rsid w:val="00E0659B"/>
    <w:rsid w:val="00E07875"/>
    <w:rsid w:val="00E1098C"/>
    <w:rsid w:val="00E119A6"/>
    <w:rsid w:val="00E11AAD"/>
    <w:rsid w:val="00E12289"/>
    <w:rsid w:val="00E1236F"/>
    <w:rsid w:val="00E13D24"/>
    <w:rsid w:val="00E14BA0"/>
    <w:rsid w:val="00E154FC"/>
    <w:rsid w:val="00E15F96"/>
    <w:rsid w:val="00E16384"/>
    <w:rsid w:val="00E16CCC"/>
    <w:rsid w:val="00E2136B"/>
    <w:rsid w:val="00E21997"/>
    <w:rsid w:val="00E2320E"/>
    <w:rsid w:val="00E2363A"/>
    <w:rsid w:val="00E24D2C"/>
    <w:rsid w:val="00E25B65"/>
    <w:rsid w:val="00E265AD"/>
    <w:rsid w:val="00E270D6"/>
    <w:rsid w:val="00E27802"/>
    <w:rsid w:val="00E303BF"/>
    <w:rsid w:val="00E30E94"/>
    <w:rsid w:val="00E31BEB"/>
    <w:rsid w:val="00E32472"/>
    <w:rsid w:val="00E3418A"/>
    <w:rsid w:val="00E35BF0"/>
    <w:rsid w:val="00E3651C"/>
    <w:rsid w:val="00E367FC"/>
    <w:rsid w:val="00E37447"/>
    <w:rsid w:val="00E4221B"/>
    <w:rsid w:val="00E436FB"/>
    <w:rsid w:val="00E43D2E"/>
    <w:rsid w:val="00E441BA"/>
    <w:rsid w:val="00E464E9"/>
    <w:rsid w:val="00E469F6"/>
    <w:rsid w:val="00E46C2A"/>
    <w:rsid w:val="00E47253"/>
    <w:rsid w:val="00E502B8"/>
    <w:rsid w:val="00E51956"/>
    <w:rsid w:val="00E51B18"/>
    <w:rsid w:val="00E522D7"/>
    <w:rsid w:val="00E528D3"/>
    <w:rsid w:val="00E52E04"/>
    <w:rsid w:val="00E53C70"/>
    <w:rsid w:val="00E54577"/>
    <w:rsid w:val="00E55A15"/>
    <w:rsid w:val="00E561C4"/>
    <w:rsid w:val="00E57584"/>
    <w:rsid w:val="00E60E4A"/>
    <w:rsid w:val="00E61596"/>
    <w:rsid w:val="00E62165"/>
    <w:rsid w:val="00E630EB"/>
    <w:rsid w:val="00E6508E"/>
    <w:rsid w:val="00E65DF0"/>
    <w:rsid w:val="00E7131D"/>
    <w:rsid w:val="00E721F4"/>
    <w:rsid w:val="00E726B9"/>
    <w:rsid w:val="00E746C8"/>
    <w:rsid w:val="00E75AC6"/>
    <w:rsid w:val="00E803FB"/>
    <w:rsid w:val="00E81C26"/>
    <w:rsid w:val="00E82092"/>
    <w:rsid w:val="00E82477"/>
    <w:rsid w:val="00E835BB"/>
    <w:rsid w:val="00E84714"/>
    <w:rsid w:val="00E85835"/>
    <w:rsid w:val="00E85A5A"/>
    <w:rsid w:val="00E85FE8"/>
    <w:rsid w:val="00E87B63"/>
    <w:rsid w:val="00E921C3"/>
    <w:rsid w:val="00E925FF"/>
    <w:rsid w:val="00E93FE6"/>
    <w:rsid w:val="00E944D8"/>
    <w:rsid w:val="00E9683A"/>
    <w:rsid w:val="00E96F20"/>
    <w:rsid w:val="00E9789C"/>
    <w:rsid w:val="00E97923"/>
    <w:rsid w:val="00EA1853"/>
    <w:rsid w:val="00EA1EF7"/>
    <w:rsid w:val="00EA2065"/>
    <w:rsid w:val="00EA430B"/>
    <w:rsid w:val="00EA5066"/>
    <w:rsid w:val="00EA53F8"/>
    <w:rsid w:val="00EA5A05"/>
    <w:rsid w:val="00EA5BB6"/>
    <w:rsid w:val="00EA5C7A"/>
    <w:rsid w:val="00EA684A"/>
    <w:rsid w:val="00EA69B1"/>
    <w:rsid w:val="00EA6AFA"/>
    <w:rsid w:val="00EB002A"/>
    <w:rsid w:val="00EB04BD"/>
    <w:rsid w:val="00EB09FB"/>
    <w:rsid w:val="00EB0A9D"/>
    <w:rsid w:val="00EB102F"/>
    <w:rsid w:val="00EB1DF7"/>
    <w:rsid w:val="00EB2743"/>
    <w:rsid w:val="00EB3E6E"/>
    <w:rsid w:val="00EB40B0"/>
    <w:rsid w:val="00EB57D1"/>
    <w:rsid w:val="00EB5DF3"/>
    <w:rsid w:val="00EB6D0D"/>
    <w:rsid w:val="00EB75E9"/>
    <w:rsid w:val="00EC00C0"/>
    <w:rsid w:val="00EC2312"/>
    <w:rsid w:val="00EC2EA1"/>
    <w:rsid w:val="00EC509A"/>
    <w:rsid w:val="00EC56BC"/>
    <w:rsid w:val="00EC5C03"/>
    <w:rsid w:val="00EC668D"/>
    <w:rsid w:val="00EC75DC"/>
    <w:rsid w:val="00ED0D19"/>
    <w:rsid w:val="00ED1A60"/>
    <w:rsid w:val="00ED1B9E"/>
    <w:rsid w:val="00ED2024"/>
    <w:rsid w:val="00ED230C"/>
    <w:rsid w:val="00ED2329"/>
    <w:rsid w:val="00ED27C5"/>
    <w:rsid w:val="00ED2C9E"/>
    <w:rsid w:val="00ED2DDE"/>
    <w:rsid w:val="00ED485E"/>
    <w:rsid w:val="00ED4E3F"/>
    <w:rsid w:val="00ED514F"/>
    <w:rsid w:val="00ED52AD"/>
    <w:rsid w:val="00ED5D10"/>
    <w:rsid w:val="00ED6A51"/>
    <w:rsid w:val="00ED7B63"/>
    <w:rsid w:val="00EE21DD"/>
    <w:rsid w:val="00EE3FDA"/>
    <w:rsid w:val="00EE43EE"/>
    <w:rsid w:val="00EE6403"/>
    <w:rsid w:val="00EE7385"/>
    <w:rsid w:val="00EE7955"/>
    <w:rsid w:val="00EF032B"/>
    <w:rsid w:val="00EF13E7"/>
    <w:rsid w:val="00EF14BC"/>
    <w:rsid w:val="00EF41E3"/>
    <w:rsid w:val="00EF4238"/>
    <w:rsid w:val="00EF62B5"/>
    <w:rsid w:val="00EF7962"/>
    <w:rsid w:val="00F006F9"/>
    <w:rsid w:val="00F0074E"/>
    <w:rsid w:val="00F008E4"/>
    <w:rsid w:val="00F00F4C"/>
    <w:rsid w:val="00F0184C"/>
    <w:rsid w:val="00F01915"/>
    <w:rsid w:val="00F03E0B"/>
    <w:rsid w:val="00F04072"/>
    <w:rsid w:val="00F045E1"/>
    <w:rsid w:val="00F05548"/>
    <w:rsid w:val="00F05ADF"/>
    <w:rsid w:val="00F06288"/>
    <w:rsid w:val="00F06A52"/>
    <w:rsid w:val="00F102BC"/>
    <w:rsid w:val="00F11385"/>
    <w:rsid w:val="00F1219F"/>
    <w:rsid w:val="00F1228E"/>
    <w:rsid w:val="00F12D84"/>
    <w:rsid w:val="00F1495A"/>
    <w:rsid w:val="00F14D03"/>
    <w:rsid w:val="00F1590D"/>
    <w:rsid w:val="00F16511"/>
    <w:rsid w:val="00F1728F"/>
    <w:rsid w:val="00F1781E"/>
    <w:rsid w:val="00F20001"/>
    <w:rsid w:val="00F20541"/>
    <w:rsid w:val="00F20C29"/>
    <w:rsid w:val="00F20DE0"/>
    <w:rsid w:val="00F223A5"/>
    <w:rsid w:val="00F22C4B"/>
    <w:rsid w:val="00F22E70"/>
    <w:rsid w:val="00F23767"/>
    <w:rsid w:val="00F24BFA"/>
    <w:rsid w:val="00F25741"/>
    <w:rsid w:val="00F2655D"/>
    <w:rsid w:val="00F26790"/>
    <w:rsid w:val="00F27ACE"/>
    <w:rsid w:val="00F27DC7"/>
    <w:rsid w:val="00F300D7"/>
    <w:rsid w:val="00F30E1F"/>
    <w:rsid w:val="00F30FFD"/>
    <w:rsid w:val="00F32601"/>
    <w:rsid w:val="00F32922"/>
    <w:rsid w:val="00F3345E"/>
    <w:rsid w:val="00F3401D"/>
    <w:rsid w:val="00F343DA"/>
    <w:rsid w:val="00F34A74"/>
    <w:rsid w:val="00F34F30"/>
    <w:rsid w:val="00F35A26"/>
    <w:rsid w:val="00F36CAB"/>
    <w:rsid w:val="00F36E89"/>
    <w:rsid w:val="00F3751B"/>
    <w:rsid w:val="00F377FE"/>
    <w:rsid w:val="00F42457"/>
    <w:rsid w:val="00F433E5"/>
    <w:rsid w:val="00F43B46"/>
    <w:rsid w:val="00F45324"/>
    <w:rsid w:val="00F45406"/>
    <w:rsid w:val="00F46E3B"/>
    <w:rsid w:val="00F47824"/>
    <w:rsid w:val="00F50057"/>
    <w:rsid w:val="00F50470"/>
    <w:rsid w:val="00F5076B"/>
    <w:rsid w:val="00F51292"/>
    <w:rsid w:val="00F52D52"/>
    <w:rsid w:val="00F53FE7"/>
    <w:rsid w:val="00F543ED"/>
    <w:rsid w:val="00F5481C"/>
    <w:rsid w:val="00F54AF2"/>
    <w:rsid w:val="00F572F9"/>
    <w:rsid w:val="00F5765E"/>
    <w:rsid w:val="00F6002B"/>
    <w:rsid w:val="00F60230"/>
    <w:rsid w:val="00F6048C"/>
    <w:rsid w:val="00F614F6"/>
    <w:rsid w:val="00F6307E"/>
    <w:rsid w:val="00F63711"/>
    <w:rsid w:val="00F63C15"/>
    <w:rsid w:val="00F63CAD"/>
    <w:rsid w:val="00F63DC1"/>
    <w:rsid w:val="00F6403A"/>
    <w:rsid w:val="00F64CBA"/>
    <w:rsid w:val="00F64F04"/>
    <w:rsid w:val="00F65095"/>
    <w:rsid w:val="00F65537"/>
    <w:rsid w:val="00F65DB9"/>
    <w:rsid w:val="00F675AC"/>
    <w:rsid w:val="00F70C04"/>
    <w:rsid w:val="00F710E9"/>
    <w:rsid w:val="00F718C7"/>
    <w:rsid w:val="00F71D9B"/>
    <w:rsid w:val="00F724A6"/>
    <w:rsid w:val="00F725C3"/>
    <w:rsid w:val="00F732BE"/>
    <w:rsid w:val="00F73AFF"/>
    <w:rsid w:val="00F75BCA"/>
    <w:rsid w:val="00F75C46"/>
    <w:rsid w:val="00F761F9"/>
    <w:rsid w:val="00F76E2C"/>
    <w:rsid w:val="00F7789A"/>
    <w:rsid w:val="00F80BE0"/>
    <w:rsid w:val="00F8237A"/>
    <w:rsid w:val="00F82B5A"/>
    <w:rsid w:val="00F82C88"/>
    <w:rsid w:val="00F84029"/>
    <w:rsid w:val="00F84E4A"/>
    <w:rsid w:val="00F8536B"/>
    <w:rsid w:val="00F854E3"/>
    <w:rsid w:val="00F90602"/>
    <w:rsid w:val="00F90DD3"/>
    <w:rsid w:val="00F9104B"/>
    <w:rsid w:val="00F92BB9"/>
    <w:rsid w:val="00F92CE1"/>
    <w:rsid w:val="00F93142"/>
    <w:rsid w:val="00F93B54"/>
    <w:rsid w:val="00F94480"/>
    <w:rsid w:val="00F947CE"/>
    <w:rsid w:val="00F94BED"/>
    <w:rsid w:val="00F94EB0"/>
    <w:rsid w:val="00F950BB"/>
    <w:rsid w:val="00F9550F"/>
    <w:rsid w:val="00F95AB7"/>
    <w:rsid w:val="00F966D4"/>
    <w:rsid w:val="00F96B28"/>
    <w:rsid w:val="00F979EC"/>
    <w:rsid w:val="00FA147A"/>
    <w:rsid w:val="00FA14FF"/>
    <w:rsid w:val="00FA2CB9"/>
    <w:rsid w:val="00FA41CD"/>
    <w:rsid w:val="00FA45E4"/>
    <w:rsid w:val="00FA5101"/>
    <w:rsid w:val="00FA5181"/>
    <w:rsid w:val="00FA5634"/>
    <w:rsid w:val="00FA6367"/>
    <w:rsid w:val="00FB05EC"/>
    <w:rsid w:val="00FB15AF"/>
    <w:rsid w:val="00FB292B"/>
    <w:rsid w:val="00FB2C3E"/>
    <w:rsid w:val="00FB3450"/>
    <w:rsid w:val="00FB481B"/>
    <w:rsid w:val="00FB6B03"/>
    <w:rsid w:val="00FB6FF1"/>
    <w:rsid w:val="00FB73EE"/>
    <w:rsid w:val="00FB78C3"/>
    <w:rsid w:val="00FC05E6"/>
    <w:rsid w:val="00FC08F0"/>
    <w:rsid w:val="00FC0FF3"/>
    <w:rsid w:val="00FC14EE"/>
    <w:rsid w:val="00FC1847"/>
    <w:rsid w:val="00FC1D49"/>
    <w:rsid w:val="00FC21F6"/>
    <w:rsid w:val="00FC22A0"/>
    <w:rsid w:val="00FC2B21"/>
    <w:rsid w:val="00FC4599"/>
    <w:rsid w:val="00FC5B18"/>
    <w:rsid w:val="00FC7487"/>
    <w:rsid w:val="00FD022B"/>
    <w:rsid w:val="00FD1079"/>
    <w:rsid w:val="00FD1312"/>
    <w:rsid w:val="00FD2838"/>
    <w:rsid w:val="00FD286D"/>
    <w:rsid w:val="00FD28A2"/>
    <w:rsid w:val="00FD3215"/>
    <w:rsid w:val="00FD4BC9"/>
    <w:rsid w:val="00FD6234"/>
    <w:rsid w:val="00FD67AC"/>
    <w:rsid w:val="00FE1573"/>
    <w:rsid w:val="00FE1BB0"/>
    <w:rsid w:val="00FE3389"/>
    <w:rsid w:val="00FE3554"/>
    <w:rsid w:val="00FE4211"/>
    <w:rsid w:val="00FE42A1"/>
    <w:rsid w:val="00FE5066"/>
    <w:rsid w:val="00FE59A8"/>
    <w:rsid w:val="00FE5F92"/>
    <w:rsid w:val="00FF0A71"/>
    <w:rsid w:val="00FF14E6"/>
    <w:rsid w:val="00FF1C6C"/>
    <w:rsid w:val="00FF1F35"/>
    <w:rsid w:val="00FF39A9"/>
    <w:rsid w:val="00FF3B8C"/>
    <w:rsid w:val="00FF3FA4"/>
    <w:rsid w:val="00FF50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3C78AE"/>
  <w15:docId w15:val="{FB7477E0-CB6A-4C6A-B163-B628EC5F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62E"/>
    <w:pPr>
      <w:spacing w:line="336" w:lineRule="auto"/>
      <w:jc w:val="both"/>
    </w:pPr>
    <w:rPr>
      <w:rFonts w:ascii="Sennheiser-Book" w:hAnsi="Sennheiser-Book"/>
      <w:sz w:val="24"/>
      <w:szCs w:val="24"/>
      <w:lang w:val="de-DE" w:eastAsia="zh-TW"/>
    </w:rPr>
  </w:style>
  <w:style w:type="paragraph" w:styleId="1">
    <w:name w:val="heading 1"/>
    <w:basedOn w:val="Copytext"/>
    <w:next w:val="Copytext"/>
    <w:qFormat/>
    <w:rsid w:val="0048562E"/>
    <w:pPr>
      <w:outlineLvl w:val="0"/>
    </w:pPr>
    <w:rPr>
      <w:rFonts w:ascii="Sennheiser-Bold" w:hAnsi="Sennheiser-Bold"/>
    </w:rPr>
  </w:style>
  <w:style w:type="paragraph" w:styleId="2">
    <w:name w:val="heading 2"/>
    <w:basedOn w:val="a"/>
    <w:next w:val="a"/>
    <w:qFormat/>
    <w:rsid w:val="00B3260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3260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4">
    <w:name w:val="heading 4"/>
    <w:basedOn w:val="3"/>
    <w:next w:val="a"/>
    <w:qFormat/>
    <w:rsid w:val="00B32609"/>
    <w:pPr>
      <w:numPr>
        <w:ilvl w:val="3"/>
        <w:numId w:val="19"/>
      </w:numPr>
      <w:tabs>
        <w:tab w:val="left" w:pos="794"/>
      </w:tabs>
      <w:outlineLvl w:val="3"/>
    </w:pPr>
    <w:rPr>
      <w:bCs w:val="0"/>
      <w:szCs w:val="28"/>
      <w:lang w:val="de-CH"/>
    </w:rPr>
  </w:style>
  <w:style w:type="paragraph" w:styleId="5">
    <w:name w:val="heading 5"/>
    <w:basedOn w:val="4"/>
    <w:next w:val="a"/>
    <w:qFormat/>
    <w:rsid w:val="00B32609"/>
    <w:pPr>
      <w:numPr>
        <w:ilvl w:val="4"/>
      </w:numPr>
      <w:tabs>
        <w:tab w:val="clear" w:pos="794"/>
        <w:tab w:val="left" w:pos="936"/>
      </w:tabs>
      <w:outlineLvl w:val="4"/>
    </w:pPr>
    <w:rPr>
      <w:bCs/>
      <w:iCs/>
      <w:szCs w:val="19"/>
    </w:rPr>
  </w:style>
  <w:style w:type="paragraph" w:styleId="6">
    <w:name w:val="heading 6"/>
    <w:basedOn w:val="a"/>
    <w:next w:val="a"/>
    <w:qFormat/>
    <w:rsid w:val="00B32609"/>
    <w:pPr>
      <w:numPr>
        <w:ilvl w:val="5"/>
        <w:numId w:val="19"/>
      </w:numPr>
      <w:outlineLvl w:val="5"/>
    </w:pPr>
    <w:rPr>
      <w:rFonts w:cs="Arial"/>
      <w:b/>
      <w:bCs/>
      <w:szCs w:val="19"/>
    </w:rPr>
  </w:style>
  <w:style w:type="paragraph" w:styleId="7">
    <w:name w:val="heading 7"/>
    <w:basedOn w:val="a"/>
    <w:next w:val="a"/>
    <w:qFormat/>
    <w:rsid w:val="00B32609"/>
    <w:pPr>
      <w:numPr>
        <w:ilvl w:val="6"/>
        <w:numId w:val="19"/>
      </w:numPr>
      <w:outlineLvl w:val="6"/>
    </w:pPr>
    <w:rPr>
      <w:rFonts w:cs="Arial"/>
      <w:b/>
      <w:szCs w:val="19"/>
    </w:rPr>
  </w:style>
  <w:style w:type="paragraph" w:styleId="8">
    <w:name w:val="heading 8"/>
    <w:basedOn w:val="a"/>
    <w:next w:val="a"/>
    <w:qFormat/>
    <w:rsid w:val="00B32609"/>
    <w:pPr>
      <w:numPr>
        <w:ilvl w:val="7"/>
        <w:numId w:val="19"/>
      </w:numPr>
      <w:outlineLvl w:val="7"/>
    </w:pPr>
    <w:rPr>
      <w:rFonts w:cs="Arial"/>
      <w:b/>
      <w:iCs/>
      <w:szCs w:val="19"/>
    </w:rPr>
  </w:style>
  <w:style w:type="paragraph" w:styleId="9">
    <w:name w:val="heading 9"/>
    <w:basedOn w:val="a"/>
    <w:next w:val="a"/>
    <w:qFormat/>
    <w:rsid w:val="00B32609"/>
    <w:pPr>
      <w:numPr>
        <w:ilvl w:val="8"/>
        <w:numId w:val="19"/>
      </w:numPr>
      <w:outlineLvl w:val="8"/>
    </w:pPr>
    <w:rPr>
      <w:rFonts w:cs="Arial"/>
      <w:b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pytext">
    <w:name w:val="Copytext"/>
    <w:link w:val="CopytextZchn"/>
    <w:rsid w:val="0048562E"/>
    <w:pPr>
      <w:spacing w:line="336" w:lineRule="auto"/>
      <w:jc w:val="both"/>
    </w:pPr>
    <w:rPr>
      <w:rFonts w:ascii="Sennheiser-Book" w:hAnsi="Sennheiser-Book" w:cs="Arial"/>
      <w:sz w:val="22"/>
      <w:szCs w:val="22"/>
      <w:lang w:val="de-DE" w:eastAsia="zh-TW"/>
    </w:rPr>
  </w:style>
  <w:style w:type="paragraph" w:customStyle="1" w:styleId="SennheiserBeschreibung">
    <w:name w:val="Sennheiser Beschreibung"/>
    <w:basedOn w:val="Copytext"/>
    <w:rsid w:val="0048562E"/>
    <w:pPr>
      <w:spacing w:line="240" w:lineRule="auto"/>
    </w:pPr>
  </w:style>
  <w:style w:type="character" w:styleId="a3">
    <w:name w:val="Hyperlink"/>
    <w:rsid w:val="0048562E"/>
    <w:rPr>
      <w:color w:val="0000FF"/>
      <w:u w:val="single"/>
    </w:rPr>
  </w:style>
  <w:style w:type="table" w:styleId="a4">
    <w:name w:val="Table Grid"/>
    <w:basedOn w:val="a1"/>
    <w:uiPriority w:val="59"/>
    <w:rsid w:val="003F4B0C"/>
    <w:pPr>
      <w:jc w:val="both"/>
    </w:pPr>
    <w:tblPr>
      <w:tblInd w:w="113" w:type="dxa"/>
      <w:tblCellMar>
        <w:top w:w="57" w:type="dxa"/>
      </w:tblCellMar>
    </w:tblPr>
    <w:tcPr>
      <w:shd w:val="clear" w:color="auto" w:fill="auto"/>
    </w:tcPr>
    <w:tblStylePr w:type="firstRow">
      <w:rPr>
        <w:color w:val="auto"/>
      </w:rPr>
    </w:tblStylePr>
  </w:style>
  <w:style w:type="paragraph" w:styleId="a5">
    <w:name w:val="header"/>
    <w:basedOn w:val="a"/>
    <w:rsid w:val="00F11385"/>
    <w:pPr>
      <w:tabs>
        <w:tab w:val="center" w:pos="4536"/>
        <w:tab w:val="right" w:pos="9072"/>
      </w:tabs>
      <w:ind w:left="-1134"/>
      <w:jc w:val="left"/>
    </w:pPr>
  </w:style>
  <w:style w:type="paragraph" w:styleId="a6">
    <w:name w:val="footer"/>
    <w:basedOn w:val="a"/>
    <w:rsid w:val="0048562E"/>
    <w:pPr>
      <w:tabs>
        <w:tab w:val="center" w:pos="4536"/>
        <w:tab w:val="right" w:pos="9072"/>
      </w:tabs>
    </w:pPr>
  </w:style>
  <w:style w:type="paragraph" w:customStyle="1" w:styleId="CopytextBullet">
    <w:name w:val="Copytext Bullet"/>
    <w:basedOn w:val="Copytext"/>
    <w:rsid w:val="00D46E7B"/>
    <w:pPr>
      <w:numPr>
        <w:numId w:val="20"/>
      </w:numPr>
    </w:pPr>
  </w:style>
  <w:style w:type="paragraph" w:customStyle="1" w:styleId="CopytextNumber">
    <w:name w:val="Copytext Number"/>
    <w:basedOn w:val="Copytext"/>
    <w:next w:val="Copytext"/>
    <w:rsid w:val="00A37F13"/>
    <w:pPr>
      <w:numPr>
        <w:numId w:val="25"/>
      </w:numPr>
    </w:pPr>
  </w:style>
  <w:style w:type="paragraph" w:styleId="a7">
    <w:name w:val="footnote text"/>
    <w:basedOn w:val="a"/>
    <w:semiHidden/>
    <w:rsid w:val="003F4B0C"/>
    <w:rPr>
      <w:sz w:val="20"/>
      <w:szCs w:val="20"/>
    </w:rPr>
  </w:style>
  <w:style w:type="character" w:styleId="a8">
    <w:name w:val="footnote reference"/>
    <w:semiHidden/>
    <w:rsid w:val="003F4B0C"/>
    <w:rPr>
      <w:vertAlign w:val="superscript"/>
    </w:rPr>
  </w:style>
  <w:style w:type="paragraph" w:styleId="a9">
    <w:name w:val="caption"/>
    <w:basedOn w:val="Copytext"/>
    <w:next w:val="Copytext"/>
    <w:qFormat/>
    <w:rsid w:val="003F4B0C"/>
    <w:rPr>
      <w:bCs/>
      <w:sz w:val="20"/>
      <w:szCs w:val="20"/>
    </w:rPr>
  </w:style>
  <w:style w:type="table" w:customStyle="1" w:styleId="SennheiserTabellenformat">
    <w:name w:val="Sennheiser Tabellenformat"/>
    <w:basedOn w:val="a4"/>
    <w:rsid w:val="009C1904"/>
    <w:pPr>
      <w:spacing w:after="100" w:afterAutospacing="1"/>
    </w:pPr>
    <w:tblPr>
      <w:tblBorders>
        <w:bottom w:val="single" w:sz="2" w:space="0" w:color="4D4F53"/>
        <w:insideH w:val="single" w:sz="2" w:space="0" w:color="4D4F53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right w:val="single" w:sz="2" w:space="0" w:color="0096D6"/>
        </w:tcBorders>
        <w:shd w:val="clear" w:color="auto" w:fill="0096D6"/>
      </w:tcPr>
    </w:tblStylePr>
  </w:style>
  <w:style w:type="paragraph" w:customStyle="1" w:styleId="Dokument">
    <w:name w:val="Dokument"/>
    <w:rsid w:val="00F11385"/>
    <w:rPr>
      <w:rFonts w:ascii="Sennheiser-Bold" w:hAnsi="Sennheiser-Bold"/>
      <w:color w:val="747476"/>
      <w:spacing w:val="10"/>
      <w:sz w:val="32"/>
      <w:szCs w:val="32"/>
      <w:lang w:val="de-DE" w:eastAsia="zh-TW"/>
    </w:rPr>
  </w:style>
  <w:style w:type="character" w:styleId="aa">
    <w:name w:val="FollowedHyperlink"/>
    <w:rsid w:val="003E3234"/>
    <w:rPr>
      <w:color w:val="800080"/>
      <w:u w:val="single"/>
    </w:rPr>
  </w:style>
  <w:style w:type="paragraph" w:styleId="ab">
    <w:name w:val="Normal (Web)"/>
    <w:basedOn w:val="a"/>
    <w:uiPriority w:val="99"/>
    <w:unhideWhenUsed/>
    <w:rsid w:val="00716B7F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lang w:val="en-US" w:eastAsia="ko-KR"/>
    </w:rPr>
  </w:style>
  <w:style w:type="character" w:styleId="ac">
    <w:name w:val="annotation reference"/>
    <w:rsid w:val="00402889"/>
    <w:rPr>
      <w:sz w:val="18"/>
      <w:szCs w:val="18"/>
    </w:rPr>
  </w:style>
  <w:style w:type="paragraph" w:styleId="ad">
    <w:name w:val="annotation text"/>
    <w:basedOn w:val="a"/>
    <w:link w:val="Char"/>
    <w:rsid w:val="00402889"/>
    <w:pPr>
      <w:jc w:val="left"/>
    </w:pPr>
  </w:style>
  <w:style w:type="character" w:customStyle="1" w:styleId="Char">
    <w:name w:val="메모 텍스트 Char"/>
    <w:link w:val="ad"/>
    <w:rsid w:val="00402889"/>
    <w:rPr>
      <w:rFonts w:ascii="Sennheiser-Book" w:hAnsi="Sennheiser-Book"/>
      <w:sz w:val="24"/>
      <w:szCs w:val="24"/>
      <w:lang w:val="de-DE" w:eastAsia="zh-TW"/>
    </w:rPr>
  </w:style>
  <w:style w:type="paragraph" w:styleId="ae">
    <w:name w:val="annotation subject"/>
    <w:basedOn w:val="ad"/>
    <w:next w:val="ad"/>
    <w:link w:val="Char0"/>
    <w:rsid w:val="00402889"/>
    <w:rPr>
      <w:b/>
      <w:bCs/>
    </w:rPr>
  </w:style>
  <w:style w:type="character" w:customStyle="1" w:styleId="Char0">
    <w:name w:val="메모 주제 Char"/>
    <w:link w:val="ae"/>
    <w:rsid w:val="00402889"/>
    <w:rPr>
      <w:rFonts w:ascii="Sennheiser-Book" w:hAnsi="Sennheiser-Book"/>
      <w:b/>
      <w:bCs/>
      <w:sz w:val="24"/>
      <w:szCs w:val="24"/>
      <w:lang w:val="de-DE" w:eastAsia="zh-TW"/>
    </w:rPr>
  </w:style>
  <w:style w:type="paragraph" w:styleId="af">
    <w:name w:val="Balloon Text"/>
    <w:basedOn w:val="a"/>
    <w:link w:val="Char1"/>
    <w:rsid w:val="00402889"/>
    <w:pPr>
      <w:spacing w:line="240" w:lineRule="auto"/>
    </w:pPr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f"/>
    <w:rsid w:val="00402889"/>
    <w:rPr>
      <w:rFonts w:ascii="맑은 고딕" w:eastAsia="맑은 고딕" w:hAnsi="맑은 고딕" w:cs="Times New Roman"/>
      <w:sz w:val="18"/>
      <w:szCs w:val="18"/>
      <w:lang w:val="de-DE" w:eastAsia="zh-TW"/>
    </w:rPr>
  </w:style>
  <w:style w:type="character" w:styleId="af0">
    <w:name w:val="Strong"/>
    <w:uiPriority w:val="22"/>
    <w:qFormat/>
    <w:rsid w:val="004E5E6E"/>
    <w:rPr>
      <w:b/>
      <w:bCs/>
    </w:rPr>
  </w:style>
  <w:style w:type="character" w:customStyle="1" w:styleId="CopytextZchn">
    <w:name w:val="Copytext Zchn"/>
    <w:link w:val="Copytext"/>
    <w:locked/>
    <w:rsid w:val="00182DC2"/>
    <w:rPr>
      <w:rFonts w:ascii="Sennheiser-Book" w:hAnsi="Sennheiser-Book" w:cs="Arial"/>
      <w:sz w:val="22"/>
      <w:szCs w:val="22"/>
      <w:lang w:val="de-DE" w:eastAsia="zh-TW"/>
    </w:rPr>
  </w:style>
  <w:style w:type="paragraph" w:customStyle="1" w:styleId="Default">
    <w:name w:val="Default"/>
    <w:rsid w:val="00E55A15"/>
    <w:pPr>
      <w:widowControl w:val="0"/>
      <w:autoSpaceDE w:val="0"/>
      <w:autoSpaceDN w:val="0"/>
      <w:adjustRightInd w:val="0"/>
    </w:pPr>
    <w:rPr>
      <w:rFonts w:ascii="Sennheiser-Bold" w:hAnsi="Sennheiser-Bold" w:cs="Sennheiser-Bold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DF2DEB"/>
    <w:pPr>
      <w:ind w:leftChars="400" w:left="800"/>
    </w:pPr>
  </w:style>
  <w:style w:type="numbering" w:customStyle="1" w:styleId="List0">
    <w:name w:val="List 0"/>
    <w:basedOn w:val="a2"/>
    <w:rsid w:val="006A3A48"/>
    <w:pPr>
      <w:numPr>
        <w:numId w:val="39"/>
      </w:numPr>
    </w:pPr>
  </w:style>
  <w:style w:type="character" w:customStyle="1" w:styleId="Hyperlink0">
    <w:name w:val="Hyperlink.0"/>
    <w:basedOn w:val="a0"/>
    <w:rsid w:val="006A3A48"/>
    <w:rPr>
      <w:color w:val="0000FF"/>
      <w:sz w:val="20"/>
      <w:szCs w:val="20"/>
      <w:u w:val="single" w:color="0000FF"/>
      <w:lang w:val="en-US"/>
    </w:rPr>
  </w:style>
  <w:style w:type="table" w:customStyle="1" w:styleId="TableNormal1">
    <w:name w:val="Table Normal1"/>
    <w:rsid w:val="00BD29E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Theme="minorEastAsia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List1">
    <w:name w:val="List 1"/>
    <w:basedOn w:val="a2"/>
    <w:rsid w:val="00BD29E4"/>
    <w:pPr>
      <w:numPr>
        <w:numId w:val="38"/>
      </w:numPr>
    </w:pPr>
  </w:style>
  <w:style w:type="character" w:customStyle="1" w:styleId="Hyperlink1">
    <w:name w:val="Hyperlink.1"/>
    <w:basedOn w:val="a0"/>
    <w:rsid w:val="00BD29E4"/>
    <w:rPr>
      <w:color w:val="0D0D0D"/>
      <w:sz w:val="20"/>
      <w:szCs w:val="20"/>
      <w:u w:val="single" w:color="0D0D0D"/>
      <w:lang w:val="en-US"/>
    </w:rPr>
  </w:style>
  <w:style w:type="character" w:customStyle="1" w:styleId="apple-converted-space">
    <w:name w:val="apple-converted-space"/>
    <w:basedOn w:val="a0"/>
    <w:rsid w:val="00E726B9"/>
  </w:style>
  <w:style w:type="character" w:customStyle="1" w:styleId="worddic">
    <w:name w:val="word_dic"/>
    <w:basedOn w:val="a0"/>
    <w:rsid w:val="00DE0922"/>
  </w:style>
  <w:style w:type="paragraph" w:styleId="af2">
    <w:name w:val="Body Text"/>
    <w:link w:val="Char2"/>
    <w:rsid w:val="00731A11"/>
    <w:pPr>
      <w:pBdr>
        <w:top w:val="nil"/>
        <w:left w:val="nil"/>
        <w:bottom w:val="nil"/>
        <w:right w:val="nil"/>
        <w:between w:val="nil"/>
        <w:bar w:val="nil"/>
      </w:pBdr>
      <w:spacing w:line="336" w:lineRule="auto"/>
      <w:jc w:val="both"/>
    </w:pPr>
    <w:rPr>
      <w:rFonts w:ascii="Courier New" w:eastAsia="Arial Unicode MS" w:hAnsi="Courier New" w:cs="Arial Unicode MS"/>
      <w:color w:val="000000"/>
      <w:sz w:val="24"/>
      <w:szCs w:val="24"/>
      <w:u w:color="000000"/>
      <w:bdr w:val="nil"/>
    </w:rPr>
  </w:style>
  <w:style w:type="character" w:customStyle="1" w:styleId="Char2">
    <w:name w:val="본문 Char"/>
    <w:basedOn w:val="a0"/>
    <w:link w:val="af2"/>
    <w:rsid w:val="00731A11"/>
    <w:rPr>
      <w:rFonts w:ascii="Courier New" w:eastAsia="Arial Unicode MS" w:hAnsi="Courier New" w:cs="Arial Unicode MS"/>
      <w:color w:val="000000"/>
      <w:sz w:val="24"/>
      <w:szCs w:val="24"/>
      <w:u w:color="000000"/>
      <w:bdr w:val="nil"/>
    </w:rPr>
  </w:style>
  <w:style w:type="paragraph" w:customStyle="1" w:styleId="Standard1">
    <w:name w:val="Standard1"/>
    <w:rsid w:val="00B25FE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336" w:lineRule="auto"/>
      <w:jc w:val="both"/>
    </w:pPr>
    <w:rPr>
      <w:rFonts w:ascii="Sennheiser-Book" w:eastAsia="Sennheiser-Book" w:hAnsi="Sennheiser-Book" w:cs="Sennheiser-Book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5076">
      <w:bodyDiv w:val="1"/>
      <w:marLeft w:val="0"/>
      <w:marRight w:val="0"/>
      <w:marTop w:val="24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41675">
              <w:marLeft w:val="165"/>
              <w:marRight w:val="16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4306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39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4456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7" w:color="C6C6C6"/>
                                    <w:left w:val="single" w:sz="6" w:space="11" w:color="C6C6C6"/>
                                    <w:bottom w:val="single" w:sz="6" w:space="5" w:color="C6C6C6"/>
                                    <w:right w:val="single" w:sz="6" w:space="11" w:color="C6C6C6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1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65cchia\Desktop\Sennheiser_Press%20Release_v01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D52D6-4F30-4AFF-A724-FE4FBAACA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Sennheiser_Press Release_v01</Template>
  <TotalTime>27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Links>
    <vt:vector size="18" baseType="variant">
      <vt:variant>
        <vt:i4>5570582</vt:i4>
      </vt:variant>
      <vt:variant>
        <vt:i4>6</vt:i4>
      </vt:variant>
      <vt:variant>
        <vt:i4>0</vt:i4>
      </vt:variant>
      <vt:variant>
        <vt:i4>5</vt:i4>
      </vt:variant>
      <vt:variant>
        <vt:lpwstr>http://www.sdfint.co.kr/</vt:lpwstr>
      </vt:variant>
      <vt:variant>
        <vt:lpwstr/>
      </vt:variant>
      <vt:variant>
        <vt:i4>2162722</vt:i4>
      </vt:variant>
      <vt:variant>
        <vt:i4>3</vt:i4>
      </vt:variant>
      <vt:variant>
        <vt:i4>0</vt:i4>
      </vt:variant>
      <vt:variant>
        <vt:i4>5</vt:i4>
      </vt:variant>
      <vt:variant>
        <vt:lpwstr>http://www.koneav.com/</vt:lpwstr>
      </vt:variant>
      <vt:variant>
        <vt:lpwstr/>
      </vt:variant>
      <vt:variant>
        <vt:i4>7667777</vt:i4>
      </vt:variant>
      <vt:variant>
        <vt:i4>0</vt:i4>
      </vt:variant>
      <vt:variant>
        <vt:i4>0</vt:i4>
      </vt:variant>
      <vt:variant>
        <vt:i4>5</vt:i4>
      </vt:variant>
      <vt:variant>
        <vt:lpwstr>mailto:device@mincomm.com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065cchia</dc:creator>
  <cp:lastModifiedBy>배소현</cp:lastModifiedBy>
  <cp:revision>18</cp:revision>
  <cp:lastPrinted>2012-02-16T06:41:00Z</cp:lastPrinted>
  <dcterms:created xsi:type="dcterms:W3CDTF">2016-01-26T01:58:00Z</dcterms:created>
  <dcterms:modified xsi:type="dcterms:W3CDTF">2017-01-25T01:48:00Z</dcterms:modified>
</cp:coreProperties>
</file>